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E84B8" w14:textId="69BC9F0E" w:rsidR="00582D36" w:rsidRDefault="00577216" w:rsidP="00582D36">
      <w:pPr>
        <w:pStyle w:val="Otsikko1"/>
      </w:pPr>
      <w:r>
        <w:t>Tilan nimi</w:t>
      </w:r>
      <w:r w:rsidR="00491925">
        <w:t xml:space="preserve"> </w:t>
      </w:r>
      <w:r w:rsidR="000F2E77">
        <w:t xml:space="preserve"> </w:t>
      </w:r>
      <w:r w:rsidR="00491925">
        <w:t>Nastolan nuorisotila</w:t>
      </w:r>
    </w:p>
    <w:p w14:paraId="01640A7E" w14:textId="1AD79662" w:rsidR="00B40C4C" w:rsidRPr="00582D36" w:rsidRDefault="00B40C4C" w:rsidP="00582D36">
      <w:pPr>
        <w:pStyle w:val="Otsikko3"/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5094"/>
        <w:gridCol w:w="5095"/>
      </w:tblGrid>
      <w:tr w:rsidR="00B40C4C" w14:paraId="510D966A" w14:textId="77777777" w:rsidTr="00B40C4C">
        <w:tc>
          <w:tcPr>
            <w:tcW w:w="5094" w:type="dxa"/>
          </w:tcPr>
          <w:p w14:paraId="00197473" w14:textId="128F295B" w:rsidR="00B40C4C" w:rsidRDefault="00B40C4C" w:rsidP="00582D36">
            <w:pPr>
              <w:pStyle w:val="Otsikko3"/>
            </w:pPr>
            <w:r w:rsidRPr="00582D36">
              <w:t>Osoite</w:t>
            </w:r>
          </w:p>
        </w:tc>
        <w:tc>
          <w:tcPr>
            <w:tcW w:w="5095" w:type="dxa"/>
          </w:tcPr>
          <w:p w14:paraId="6B95132D" w14:textId="353AB38D" w:rsidR="00B40C4C" w:rsidRDefault="00491925" w:rsidP="00582D36">
            <w:pPr>
              <w:pStyle w:val="Otsikko3"/>
            </w:pPr>
            <w:r>
              <w:t>Rakokiventie 2, 15550 Nastola</w:t>
            </w:r>
          </w:p>
        </w:tc>
      </w:tr>
      <w:tr w:rsidR="00B40C4C" w14:paraId="4E44BB32" w14:textId="77777777" w:rsidTr="00B40C4C">
        <w:tc>
          <w:tcPr>
            <w:tcW w:w="5094" w:type="dxa"/>
          </w:tcPr>
          <w:p w14:paraId="5953716B" w14:textId="4D381294" w:rsidR="00B40C4C" w:rsidRPr="00582D36" w:rsidRDefault="00B40C4C" w:rsidP="00582D36">
            <w:pPr>
              <w:pStyle w:val="Otsikko3"/>
            </w:pPr>
            <w:r w:rsidRPr="00582D36">
              <w:t xml:space="preserve">Pysäköinti </w:t>
            </w:r>
          </w:p>
        </w:tc>
        <w:tc>
          <w:tcPr>
            <w:tcW w:w="5095" w:type="dxa"/>
          </w:tcPr>
          <w:p w14:paraId="71330B48" w14:textId="300235A4" w:rsidR="00B40C4C" w:rsidRDefault="00491925" w:rsidP="00582D36">
            <w:pPr>
              <w:pStyle w:val="Otsikko3"/>
            </w:pPr>
            <w:r>
              <w:t>Hiekkakenttä Soratien varressa</w:t>
            </w:r>
          </w:p>
        </w:tc>
      </w:tr>
      <w:tr w:rsidR="00B40C4C" w14:paraId="051FE61C" w14:textId="77777777" w:rsidTr="00B40C4C">
        <w:tc>
          <w:tcPr>
            <w:tcW w:w="5094" w:type="dxa"/>
          </w:tcPr>
          <w:p w14:paraId="08BDFDC2" w14:textId="77777777" w:rsidR="00B40C4C" w:rsidRPr="00582D36" w:rsidRDefault="00B40C4C" w:rsidP="00B40C4C">
            <w:pPr>
              <w:pStyle w:val="Otsikko3"/>
            </w:pPr>
            <w:r w:rsidRPr="00582D36">
              <w:t xml:space="preserve">Tilat eriteltyinä, </w:t>
            </w:r>
            <w:r>
              <w:br/>
            </w:r>
            <w:r w:rsidRPr="00582D36">
              <w:t xml:space="preserve">maksimi henkilömäärä </w:t>
            </w:r>
          </w:p>
          <w:p w14:paraId="1B322FBC" w14:textId="77777777" w:rsidR="00B40C4C" w:rsidRPr="00582D36" w:rsidRDefault="00B40C4C" w:rsidP="00582D36">
            <w:pPr>
              <w:pStyle w:val="Otsikko3"/>
            </w:pPr>
          </w:p>
        </w:tc>
        <w:tc>
          <w:tcPr>
            <w:tcW w:w="5095" w:type="dxa"/>
          </w:tcPr>
          <w:p w14:paraId="4B350EC1" w14:textId="2D99002F" w:rsidR="00491925" w:rsidRPr="00491925" w:rsidRDefault="00491925" w:rsidP="00491925">
            <w:pPr>
              <w:pStyle w:val="Otsikko3"/>
            </w:pPr>
            <w:r>
              <w:t xml:space="preserve">Nuorisotila       </w:t>
            </w:r>
            <w:r w:rsidR="007D27A2">
              <w:t>30h</w:t>
            </w:r>
            <w:r w:rsidR="00BD51BE">
              <w:t>enk.</w:t>
            </w:r>
            <w:r>
              <w:t xml:space="preserve">                                                                           Ryhmätila      </w:t>
            </w:r>
            <w:r w:rsidR="00BD51BE">
              <w:t>7henk.</w:t>
            </w:r>
            <w:r>
              <w:t xml:space="preserve">                                            Nuorisotilan keittiö</w:t>
            </w:r>
            <w:r w:rsidR="00BD51BE">
              <w:t xml:space="preserve">     20</w:t>
            </w:r>
            <w:r w:rsidR="001B010A">
              <w:t>henk.</w:t>
            </w:r>
          </w:p>
          <w:p w14:paraId="6F5E062D" w14:textId="461BE7F2" w:rsidR="00491925" w:rsidRPr="00491925" w:rsidRDefault="00491925" w:rsidP="00491925"/>
        </w:tc>
      </w:tr>
      <w:tr w:rsidR="00B40C4C" w14:paraId="56BDDCF4" w14:textId="77777777" w:rsidTr="00B40C4C">
        <w:tc>
          <w:tcPr>
            <w:tcW w:w="5094" w:type="dxa"/>
          </w:tcPr>
          <w:p w14:paraId="11C9EA38" w14:textId="77777777" w:rsidR="00B40C4C" w:rsidRPr="00582D36" w:rsidRDefault="00B40C4C" w:rsidP="00B40C4C">
            <w:pPr>
              <w:pStyle w:val="Otsikko3"/>
            </w:pPr>
            <w:r w:rsidRPr="00582D36">
              <w:t xml:space="preserve">Keittiö, varustus </w:t>
            </w:r>
          </w:p>
          <w:p w14:paraId="47757ACF" w14:textId="77777777" w:rsidR="00B40C4C" w:rsidRPr="00582D36" w:rsidRDefault="00B40C4C" w:rsidP="00582D36">
            <w:pPr>
              <w:pStyle w:val="Otsikko3"/>
            </w:pPr>
          </w:p>
        </w:tc>
        <w:tc>
          <w:tcPr>
            <w:tcW w:w="5095" w:type="dxa"/>
          </w:tcPr>
          <w:p w14:paraId="00F51F49" w14:textId="571976D5" w:rsidR="00B40C4C" w:rsidRDefault="00491925" w:rsidP="00582D36">
            <w:pPr>
              <w:pStyle w:val="Otsikko3"/>
            </w:pPr>
            <w:r>
              <w:t>mikroaaltouuni, kahvinkeitin, vedenkeitin, jääkaappi, pakastin, uuni</w:t>
            </w:r>
          </w:p>
        </w:tc>
      </w:tr>
      <w:tr w:rsidR="00B40C4C" w14:paraId="7434FCA3" w14:textId="77777777" w:rsidTr="00B40C4C">
        <w:tc>
          <w:tcPr>
            <w:tcW w:w="5094" w:type="dxa"/>
          </w:tcPr>
          <w:p w14:paraId="34284C57" w14:textId="77777777" w:rsidR="00B40C4C" w:rsidRPr="00582D36" w:rsidRDefault="00B40C4C" w:rsidP="00B40C4C">
            <w:pPr>
              <w:pStyle w:val="Otsikko3"/>
            </w:pPr>
            <w:r w:rsidRPr="00582D36">
              <w:t xml:space="preserve">Vakiovarustus </w:t>
            </w:r>
          </w:p>
          <w:p w14:paraId="044CC7A1" w14:textId="77777777" w:rsidR="00B40C4C" w:rsidRPr="00582D36" w:rsidRDefault="00B40C4C" w:rsidP="00582D36">
            <w:pPr>
              <w:pStyle w:val="Otsikko3"/>
            </w:pPr>
          </w:p>
        </w:tc>
        <w:tc>
          <w:tcPr>
            <w:tcW w:w="5095" w:type="dxa"/>
          </w:tcPr>
          <w:p w14:paraId="10930BB6" w14:textId="09FBF2F0" w:rsidR="00B40C4C" w:rsidRDefault="00491925" w:rsidP="00582D36">
            <w:pPr>
              <w:pStyle w:val="Otsikko3"/>
            </w:pPr>
            <w:r>
              <w:t>Erikokoisia pöytiä 7 kpl, erikokoisia tuoleja 12 kpl, sohvia 5 kpl</w:t>
            </w:r>
          </w:p>
        </w:tc>
      </w:tr>
      <w:tr w:rsidR="00B40C4C" w14:paraId="2DD7D6AC" w14:textId="77777777" w:rsidTr="00B40C4C">
        <w:tc>
          <w:tcPr>
            <w:tcW w:w="5094" w:type="dxa"/>
          </w:tcPr>
          <w:p w14:paraId="3033E9E7" w14:textId="77777777" w:rsidR="00B40C4C" w:rsidRPr="00582D36" w:rsidRDefault="00B40C4C" w:rsidP="00B40C4C">
            <w:pPr>
              <w:pStyle w:val="Otsikko3"/>
            </w:pPr>
            <w:r w:rsidRPr="00582D36">
              <w:t xml:space="preserve">Erikseen varattavat välineet </w:t>
            </w:r>
          </w:p>
          <w:p w14:paraId="34CDC185" w14:textId="77777777" w:rsidR="00B40C4C" w:rsidRPr="00582D36" w:rsidRDefault="00B40C4C" w:rsidP="00582D36">
            <w:pPr>
              <w:pStyle w:val="Otsikko3"/>
            </w:pPr>
          </w:p>
        </w:tc>
        <w:tc>
          <w:tcPr>
            <w:tcW w:w="5095" w:type="dxa"/>
          </w:tcPr>
          <w:p w14:paraId="5485D8B7" w14:textId="21A3A334" w:rsidR="00B40C4C" w:rsidRDefault="00491925" w:rsidP="00582D36">
            <w:pPr>
              <w:pStyle w:val="Otsikko3"/>
            </w:pPr>
            <w:r>
              <w:t>-</w:t>
            </w:r>
          </w:p>
        </w:tc>
      </w:tr>
      <w:tr w:rsidR="00B40C4C" w14:paraId="556A4F83" w14:textId="77777777" w:rsidTr="00B40C4C">
        <w:tc>
          <w:tcPr>
            <w:tcW w:w="5094" w:type="dxa"/>
          </w:tcPr>
          <w:p w14:paraId="067AB6F3" w14:textId="77777777" w:rsidR="00B40C4C" w:rsidRPr="00582D36" w:rsidRDefault="00B40C4C" w:rsidP="00B40C4C">
            <w:pPr>
              <w:pStyle w:val="Otsikko3"/>
            </w:pPr>
            <w:r w:rsidRPr="00582D36">
              <w:t xml:space="preserve">Ulkotilat </w:t>
            </w:r>
          </w:p>
          <w:p w14:paraId="2D8BD51A" w14:textId="77777777" w:rsidR="00B40C4C" w:rsidRPr="00582D36" w:rsidRDefault="00B40C4C" w:rsidP="00582D36">
            <w:pPr>
              <w:pStyle w:val="Otsikko3"/>
            </w:pPr>
          </w:p>
        </w:tc>
        <w:tc>
          <w:tcPr>
            <w:tcW w:w="5095" w:type="dxa"/>
          </w:tcPr>
          <w:p w14:paraId="687B1891" w14:textId="1DB8B658" w:rsidR="00B40C4C" w:rsidRDefault="00491925" w:rsidP="00582D36">
            <w:pPr>
              <w:pStyle w:val="Otsikko3"/>
            </w:pPr>
            <w:r>
              <w:t>-</w:t>
            </w:r>
          </w:p>
        </w:tc>
      </w:tr>
      <w:tr w:rsidR="00B40C4C" w14:paraId="56A82F77" w14:textId="77777777" w:rsidTr="00B40C4C">
        <w:tc>
          <w:tcPr>
            <w:tcW w:w="5094" w:type="dxa"/>
          </w:tcPr>
          <w:p w14:paraId="51C0624A" w14:textId="2A1EF0C8" w:rsidR="00B40C4C" w:rsidRPr="00582D36" w:rsidRDefault="00B40C4C" w:rsidP="00582D36">
            <w:pPr>
              <w:pStyle w:val="Otsikko3"/>
            </w:pPr>
            <w:r w:rsidRPr="00582D36">
              <w:t xml:space="preserve">Käyttötarkoitus, muunneltavuus ja </w:t>
            </w:r>
            <w:r>
              <w:br/>
            </w:r>
            <w:r w:rsidRPr="00582D36">
              <w:t xml:space="preserve">käytön rajoitukset </w:t>
            </w:r>
          </w:p>
        </w:tc>
        <w:tc>
          <w:tcPr>
            <w:tcW w:w="5095" w:type="dxa"/>
          </w:tcPr>
          <w:p w14:paraId="5C878939" w14:textId="22BDD998" w:rsidR="00B40C4C" w:rsidRDefault="00491925" w:rsidP="00582D36">
            <w:pPr>
              <w:pStyle w:val="Otsikko3"/>
            </w:pPr>
            <w:r>
              <w:t>Tila on esteetön, vuorot on loputtava klo 21 mennessä</w:t>
            </w:r>
          </w:p>
        </w:tc>
      </w:tr>
      <w:tr w:rsidR="00B40C4C" w14:paraId="46363F15" w14:textId="77777777" w:rsidTr="00B40C4C">
        <w:tc>
          <w:tcPr>
            <w:tcW w:w="5094" w:type="dxa"/>
          </w:tcPr>
          <w:p w14:paraId="53979368" w14:textId="77777777" w:rsidR="00B40C4C" w:rsidRPr="00582D36" w:rsidRDefault="00B40C4C" w:rsidP="00B40C4C">
            <w:pPr>
              <w:pStyle w:val="Otsikko3"/>
            </w:pPr>
            <w:r w:rsidRPr="00582D36">
              <w:t xml:space="preserve">Vuokrataanko tila henkilökunnalla vai ilman </w:t>
            </w:r>
          </w:p>
          <w:p w14:paraId="716548DA" w14:textId="77777777" w:rsidR="00B40C4C" w:rsidRPr="00582D36" w:rsidRDefault="00B40C4C" w:rsidP="00B40C4C">
            <w:pPr>
              <w:pStyle w:val="Otsikko3"/>
            </w:pPr>
          </w:p>
        </w:tc>
        <w:tc>
          <w:tcPr>
            <w:tcW w:w="5095" w:type="dxa"/>
          </w:tcPr>
          <w:p w14:paraId="55A8C263" w14:textId="7E39323C" w:rsidR="00B40C4C" w:rsidRDefault="00491925" w:rsidP="00582D36">
            <w:pPr>
              <w:pStyle w:val="Otsikko3"/>
            </w:pPr>
            <w:r>
              <w:t>Ilman henkilökuntaa</w:t>
            </w:r>
          </w:p>
        </w:tc>
      </w:tr>
      <w:tr w:rsidR="00B40C4C" w14:paraId="762AD1B0" w14:textId="77777777" w:rsidTr="00B40C4C">
        <w:tc>
          <w:tcPr>
            <w:tcW w:w="5094" w:type="dxa"/>
          </w:tcPr>
          <w:p w14:paraId="623A71EB" w14:textId="77777777" w:rsidR="00B40C4C" w:rsidRPr="00582D36" w:rsidRDefault="00B40C4C" w:rsidP="00B40C4C">
            <w:pPr>
              <w:pStyle w:val="Otsikko3"/>
            </w:pPr>
            <w:r w:rsidRPr="00582D36">
              <w:t xml:space="preserve">Yhteyshenkilö </w:t>
            </w:r>
          </w:p>
          <w:p w14:paraId="088D3EAD" w14:textId="77777777" w:rsidR="00B40C4C" w:rsidRPr="00582D36" w:rsidRDefault="00B40C4C" w:rsidP="00B40C4C">
            <w:pPr>
              <w:pStyle w:val="Otsikko3"/>
            </w:pPr>
          </w:p>
        </w:tc>
        <w:tc>
          <w:tcPr>
            <w:tcW w:w="5095" w:type="dxa"/>
          </w:tcPr>
          <w:p w14:paraId="2DAA37C8" w14:textId="58E9ADB7" w:rsidR="00B40C4C" w:rsidRDefault="00491925" w:rsidP="00582D36">
            <w:pPr>
              <w:pStyle w:val="Otsikko3"/>
            </w:pPr>
            <w:r>
              <w:t xml:space="preserve">Jari Alanen p. 044 4831732, </w:t>
            </w:r>
            <w:hyperlink r:id="rId11" w:history="1">
              <w:r w:rsidR="000F2E77" w:rsidRPr="009E2A74">
                <w:rPr>
                  <w:rStyle w:val="Hyperlinkki"/>
                </w:rPr>
                <w:t>jari.alanen@lahti.fi</w:t>
              </w:r>
            </w:hyperlink>
            <w:r w:rsidR="000F2E77">
              <w:t xml:space="preserve">  </w:t>
            </w:r>
          </w:p>
        </w:tc>
      </w:tr>
      <w:tr w:rsidR="00B40C4C" w14:paraId="7A2EBABE" w14:textId="77777777" w:rsidTr="00B40C4C">
        <w:tc>
          <w:tcPr>
            <w:tcW w:w="5094" w:type="dxa"/>
          </w:tcPr>
          <w:p w14:paraId="21F2C22E" w14:textId="4848ED40" w:rsidR="00B40C4C" w:rsidRPr="00582D36" w:rsidRDefault="00B40C4C" w:rsidP="00B40C4C">
            <w:pPr>
              <w:pStyle w:val="Otsikko3"/>
            </w:pPr>
            <w:r w:rsidRPr="00582D36">
              <w:t>Lisätiedot</w:t>
            </w:r>
          </w:p>
        </w:tc>
        <w:tc>
          <w:tcPr>
            <w:tcW w:w="5095" w:type="dxa"/>
          </w:tcPr>
          <w:p w14:paraId="79101CD3" w14:textId="7319F4F3" w:rsidR="00B40C4C" w:rsidRDefault="000F2E77" w:rsidP="00582D36">
            <w:pPr>
              <w:pStyle w:val="Otsikko3"/>
            </w:pPr>
            <w:r>
              <w:t>Nuorisotilassa biljardi, pöytäfutis, 2 kpl tv</w:t>
            </w:r>
          </w:p>
        </w:tc>
      </w:tr>
    </w:tbl>
    <w:p w14:paraId="1FD50475" w14:textId="2D91503F" w:rsidR="00577216" w:rsidRDefault="00577216" w:rsidP="00577216">
      <w:pPr>
        <w:pStyle w:val="Otsikko1"/>
      </w:pPr>
      <w:r>
        <w:lastRenderedPageBreak/>
        <w:t>Kuvia tilasta</w:t>
      </w:r>
    </w:p>
    <w:p w14:paraId="1CB89C00" w14:textId="5EA4D3D9" w:rsidR="00417D9C" w:rsidRPr="00417D9C" w:rsidRDefault="00417D9C" w:rsidP="00417D9C">
      <w:r w:rsidRPr="00417D9C">
        <w:rPr>
          <w:noProof/>
        </w:rPr>
        <w:drawing>
          <wp:inline distT="0" distB="0" distL="0" distR="0" wp14:anchorId="18E4CDD1" wp14:editId="052F5830">
            <wp:extent cx="2693976" cy="1596788"/>
            <wp:effectExtent l="0" t="3810" r="7620" b="7620"/>
            <wp:docPr id="1353601228" name="Kuva 1" descr="Kuva, joka sisältää kohteen sisä-, seinä, talo, kylpyhuon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601228" name="Kuva 1" descr="Kuva, joka sisältää kohteen sisä-, seinä, talo, kylpyhuone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9333" cy="161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2CE83" w14:textId="2C348E41" w:rsidR="00417D9C" w:rsidRDefault="00417D9C" w:rsidP="00417D9C">
      <w:r>
        <w:t>Ryhmätila</w:t>
      </w:r>
    </w:p>
    <w:p w14:paraId="22DD3246" w14:textId="77777777" w:rsidR="00EF202B" w:rsidRDefault="00EF202B" w:rsidP="00417D9C"/>
    <w:p w14:paraId="33C1D870" w14:textId="265D67A3" w:rsidR="00417D9C" w:rsidRDefault="00417D9C" w:rsidP="00417D9C">
      <w:r w:rsidRPr="00417D9C">
        <w:rPr>
          <w:noProof/>
        </w:rPr>
        <w:drawing>
          <wp:inline distT="0" distB="0" distL="0" distR="0" wp14:anchorId="685DA3BE" wp14:editId="6B5F8D75">
            <wp:extent cx="3485034" cy="1743075"/>
            <wp:effectExtent l="0" t="0" r="1270" b="0"/>
            <wp:docPr id="716717177" name="Kuva 2" descr="Kuva, joka sisältää kohteen sisä-, aula, seinä, sisustussuunnitte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717177" name="Kuva 2" descr="Kuva, joka sisältää kohteen sisä-, aula, seinä, sisustussuunnittelu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32008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CC9C8" w14:textId="5ED7C2D1" w:rsidR="00417D9C" w:rsidRPr="00417D9C" w:rsidRDefault="00417D9C" w:rsidP="00417D9C">
      <w:r>
        <w:t>Nuorisotilan keittiö</w:t>
      </w:r>
    </w:p>
    <w:p w14:paraId="27FFC15F" w14:textId="05F584B2" w:rsidR="00577216" w:rsidRDefault="00577216" w:rsidP="00577216"/>
    <w:p w14:paraId="31CB696C" w14:textId="148014ED" w:rsidR="00EF202B" w:rsidRPr="00EF202B" w:rsidRDefault="00EF202B" w:rsidP="00EF202B">
      <w:r w:rsidRPr="00EF202B">
        <w:rPr>
          <w:noProof/>
        </w:rPr>
        <w:drawing>
          <wp:inline distT="0" distB="0" distL="0" distR="0" wp14:anchorId="6916FBEC" wp14:editId="20B52BCD">
            <wp:extent cx="3543299" cy="1809750"/>
            <wp:effectExtent l="0" t="0" r="635" b="0"/>
            <wp:docPr id="2060371049" name="Kuva 1" descr="Kuva, joka sisältää kohteen sisä-, kohtaus, huone, sein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371049" name="Kuva 1" descr="Kuva, joka sisältää kohteen sisä-, kohtaus, huone, seinä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779" cy="181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1E01E" w14:textId="1D16A6DA" w:rsidR="00EF202B" w:rsidRPr="00577216" w:rsidRDefault="00EF202B" w:rsidP="00577216">
      <w:r>
        <w:t>Nuorisotila</w:t>
      </w:r>
    </w:p>
    <w:sectPr w:rsidR="00EF202B" w:rsidRPr="00577216" w:rsidSect="007C1E33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1900" w:h="16840"/>
      <w:pgMar w:top="1985" w:right="567" w:bottom="1562" w:left="1134" w:header="720" w:footer="42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EA788" w14:textId="77777777" w:rsidR="007C1E33" w:rsidRDefault="007C1E33" w:rsidP="002F7CAD">
      <w:r>
        <w:separator/>
      </w:r>
    </w:p>
  </w:endnote>
  <w:endnote w:type="continuationSeparator" w:id="0">
    <w:p w14:paraId="0139AA48" w14:textId="77777777" w:rsidR="007C1E33" w:rsidRDefault="007C1E33" w:rsidP="002F7C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Segoe U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e Sans UI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95"/>
      <w:gridCol w:w="3395"/>
      <w:gridCol w:w="3395"/>
    </w:tblGrid>
    <w:tr w:rsidR="7CBD06B9" w14:paraId="18D93150" w14:textId="77777777" w:rsidTr="7CBD06B9">
      <w:trPr>
        <w:trHeight w:val="300"/>
      </w:trPr>
      <w:tc>
        <w:tcPr>
          <w:tcW w:w="3395" w:type="dxa"/>
        </w:tcPr>
        <w:p w14:paraId="6D4F763F" w14:textId="660D6E27" w:rsidR="7CBD06B9" w:rsidRDefault="7CBD06B9" w:rsidP="7CBD06B9">
          <w:pPr>
            <w:pStyle w:val="Yltunniste"/>
            <w:ind w:left="-115"/>
          </w:pPr>
        </w:p>
      </w:tc>
      <w:tc>
        <w:tcPr>
          <w:tcW w:w="3395" w:type="dxa"/>
        </w:tcPr>
        <w:p w14:paraId="2D14146E" w14:textId="687A2471" w:rsidR="7CBD06B9" w:rsidRDefault="7CBD06B9" w:rsidP="7CBD06B9">
          <w:pPr>
            <w:pStyle w:val="Yltunniste"/>
            <w:jc w:val="center"/>
          </w:pPr>
        </w:p>
      </w:tc>
      <w:tc>
        <w:tcPr>
          <w:tcW w:w="3395" w:type="dxa"/>
        </w:tcPr>
        <w:p w14:paraId="162672F9" w14:textId="467351A5" w:rsidR="7CBD06B9" w:rsidRDefault="7CBD06B9" w:rsidP="7CBD06B9">
          <w:pPr>
            <w:pStyle w:val="Yltunniste"/>
            <w:ind w:right="-115"/>
            <w:jc w:val="right"/>
          </w:pPr>
        </w:p>
      </w:tc>
    </w:tr>
  </w:tbl>
  <w:p w14:paraId="6DDCE99A" w14:textId="06040B1A" w:rsidR="7CBD06B9" w:rsidRDefault="7CBD06B9" w:rsidP="7CBD06B9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7B3D2" w14:textId="3F812786" w:rsidR="008B1BAB" w:rsidRPr="00FF6B76" w:rsidRDefault="008B1BAB" w:rsidP="008B1BAB">
    <w:pPr>
      <w:pStyle w:val="Alatunniste"/>
      <w:tabs>
        <w:tab w:val="clear" w:pos="2694"/>
        <w:tab w:val="left" w:pos="3402"/>
      </w:tabs>
      <w:rPr>
        <w:color w:val="002060"/>
        <w:sz w:val="16"/>
        <w:szCs w:val="16"/>
      </w:rPr>
    </w:pPr>
    <w:r w:rsidRPr="00FF6B76">
      <w:rPr>
        <w:color w:val="002060"/>
        <w:sz w:val="16"/>
        <w:szCs w:val="16"/>
      </w:rPr>
      <w:t>Lahden kaupunki</w:t>
    </w:r>
    <w:r w:rsidRPr="00FF6B76">
      <w:rPr>
        <w:color w:val="002060"/>
        <w:sz w:val="16"/>
        <w:szCs w:val="16"/>
      </w:rPr>
      <w:tab/>
    </w:r>
    <w:r w:rsidR="0071758B" w:rsidRPr="00FF6B76">
      <w:rPr>
        <w:color w:val="002060"/>
        <w:sz w:val="16"/>
        <w:szCs w:val="16"/>
      </w:rPr>
      <w:t>Kirkkokatu 21 E</w:t>
    </w:r>
    <w:r w:rsidR="00582D36">
      <w:rPr>
        <w:color w:val="002060"/>
        <w:sz w:val="16"/>
        <w:szCs w:val="16"/>
      </w:rPr>
      <w:tab/>
    </w:r>
    <w:r w:rsidR="00582D36">
      <w:rPr>
        <w:color w:val="002060"/>
        <w:sz w:val="16"/>
        <w:szCs w:val="16"/>
      </w:rPr>
      <w:tab/>
    </w:r>
    <w:r w:rsidRPr="00FF6B76">
      <w:rPr>
        <w:color w:val="002060"/>
        <w:sz w:val="16"/>
        <w:szCs w:val="16"/>
      </w:rPr>
      <w:t>kirjaamo@lahti.fi</w:t>
    </w:r>
    <w:r w:rsidR="00582D36">
      <w:rPr>
        <w:color w:val="002060"/>
        <w:sz w:val="16"/>
        <w:szCs w:val="16"/>
      </w:rPr>
      <w:t xml:space="preserve"> </w:t>
    </w:r>
    <w:r w:rsidRPr="00FF6B76">
      <w:rPr>
        <w:color w:val="002060"/>
        <w:sz w:val="16"/>
        <w:szCs w:val="16"/>
      </w:rPr>
      <w:tab/>
      <w:t>Y-</w:t>
    </w:r>
    <w:proofErr w:type="gramStart"/>
    <w:r w:rsidRPr="00FF6B76">
      <w:rPr>
        <w:color w:val="002060"/>
        <w:sz w:val="16"/>
        <w:szCs w:val="16"/>
      </w:rPr>
      <w:t>0149669-3</w:t>
    </w:r>
    <w:proofErr w:type="gramEnd"/>
  </w:p>
  <w:p w14:paraId="02ED6A98" w14:textId="4AF50BBF" w:rsidR="00DB3B9D" w:rsidRPr="00FF6B76" w:rsidRDefault="0071758B" w:rsidP="008B1BAB">
    <w:pPr>
      <w:pStyle w:val="Alatunniste"/>
      <w:tabs>
        <w:tab w:val="clear" w:pos="2694"/>
        <w:tab w:val="left" w:pos="3402"/>
      </w:tabs>
      <w:rPr>
        <w:color w:val="002060"/>
        <w:sz w:val="16"/>
        <w:szCs w:val="16"/>
      </w:rPr>
    </w:pPr>
    <w:r w:rsidRPr="00FF6B76">
      <w:rPr>
        <w:color w:val="002060"/>
        <w:sz w:val="16"/>
        <w:szCs w:val="16"/>
      </w:rPr>
      <w:t>Nuorisopalvelut</w:t>
    </w:r>
    <w:r w:rsidR="008B1BAB" w:rsidRPr="00FF6B76">
      <w:rPr>
        <w:color w:val="002060"/>
        <w:sz w:val="16"/>
        <w:szCs w:val="16"/>
      </w:rPr>
      <w:tab/>
      <w:t>151</w:t>
    </w:r>
    <w:r w:rsidR="00EE57D4" w:rsidRPr="00FF6B76">
      <w:rPr>
        <w:color w:val="002060"/>
        <w:sz w:val="16"/>
        <w:szCs w:val="16"/>
      </w:rPr>
      <w:t>4</w:t>
    </w:r>
    <w:r w:rsidR="008B1BAB" w:rsidRPr="00FF6B76">
      <w:rPr>
        <w:color w:val="002060"/>
        <w:sz w:val="16"/>
        <w:szCs w:val="16"/>
      </w:rPr>
      <w:t>0 Lahti</w:t>
    </w:r>
    <w:r w:rsidR="008B1BAB" w:rsidRPr="00FF6B76">
      <w:rPr>
        <w:color w:val="002060"/>
        <w:sz w:val="16"/>
        <w:szCs w:val="16"/>
      </w:rPr>
      <w:tab/>
    </w:r>
    <w:r w:rsidR="00582D36">
      <w:rPr>
        <w:color w:val="002060"/>
        <w:sz w:val="16"/>
        <w:szCs w:val="16"/>
      </w:rPr>
      <w:tab/>
    </w:r>
    <w:r w:rsidR="00582D36" w:rsidRPr="00582D36">
      <w:rPr>
        <w:color w:val="002060"/>
        <w:sz w:val="16"/>
        <w:szCs w:val="16"/>
      </w:rPr>
      <w:t>nuorisopalvelut@lahti.fi</w:t>
    </w:r>
    <w:r w:rsidR="00582D36">
      <w:rPr>
        <w:color w:val="002060"/>
        <w:sz w:val="16"/>
        <w:szCs w:val="16"/>
      </w:rPr>
      <w:t xml:space="preserve"> </w:t>
    </w:r>
    <w:r w:rsidR="00582D36" w:rsidRPr="00FF6B76">
      <w:rPr>
        <w:color w:val="002060"/>
        <w:sz w:val="16"/>
        <w:szCs w:val="16"/>
      </w:rPr>
      <w:t>www.lahti.fi/nuorisopalvelut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057615" w14:textId="77777777" w:rsidR="007C1E33" w:rsidRDefault="007C1E33" w:rsidP="002F7CAD">
      <w:r>
        <w:separator/>
      </w:r>
    </w:p>
  </w:footnote>
  <w:footnote w:type="continuationSeparator" w:id="0">
    <w:p w14:paraId="36ABB0B5" w14:textId="77777777" w:rsidR="007C1E33" w:rsidRDefault="007C1E33" w:rsidP="002F7C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17D30" w14:textId="09DE817C" w:rsidR="00DB3B9D" w:rsidRDefault="00DB3B9D" w:rsidP="00B23DD1">
    <w:pPr>
      <w:pStyle w:val="Yltunniste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 w:rsidR="004B0D9B">
      <w:rPr>
        <w:rStyle w:val="Sivunumero"/>
        <w:noProof/>
      </w:rPr>
      <w:t>1</w:t>
    </w:r>
    <w:r>
      <w:rPr>
        <w:rStyle w:val="Sivunumero"/>
      </w:rPr>
      <w:fldChar w:fldCharType="end"/>
    </w:r>
  </w:p>
  <w:p w14:paraId="287C82F7" w14:textId="77777777" w:rsidR="00DB3B9D" w:rsidRDefault="00DB3B9D" w:rsidP="00B23DD1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61B0C" w14:textId="1861A11C" w:rsidR="00A62E43" w:rsidRPr="00B23DD1" w:rsidRDefault="00A62E43" w:rsidP="00A62E43">
    <w:pPr>
      <w:pStyle w:val="Yltunniste"/>
      <w:tabs>
        <w:tab w:val="clear" w:pos="5256"/>
        <w:tab w:val="clear" w:pos="7382"/>
        <w:tab w:val="left" w:pos="5216"/>
        <w:tab w:val="left" w:pos="6521"/>
        <w:tab w:val="right" w:pos="7825"/>
        <w:tab w:val="right" w:pos="9129"/>
      </w:tabs>
      <w:jc w:val="right"/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455806F9" wp14:editId="5D105EAA">
          <wp:simplePos x="0" y="0"/>
          <wp:positionH relativeFrom="column">
            <wp:posOffset>3810</wp:posOffset>
          </wp:positionH>
          <wp:positionV relativeFrom="page">
            <wp:posOffset>457200</wp:posOffset>
          </wp:positionV>
          <wp:extent cx="840740" cy="297180"/>
          <wp:effectExtent l="0" t="0" r="0" b="7620"/>
          <wp:wrapSquare wrapText="bothSides"/>
          <wp:docPr id="5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0740" cy="297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339BE">
      <w:rPr>
        <w:rFonts w:ascii="Arial" w:eastAsia="Andale Sans UI" w:hAnsi="Arial" w:cs="Arial"/>
        <w:b/>
      </w:rPr>
      <w:tab/>
    </w:r>
    <w:r w:rsidR="00785A68">
      <w:rPr>
        <w:rFonts w:ascii="Arial" w:eastAsia="Andale Sans UI" w:hAnsi="Arial" w:cs="Arial"/>
        <w:b/>
        <w:noProof/>
      </w:rPr>
      <w:drawing>
        <wp:inline distT="0" distB="0" distL="0" distR="0" wp14:anchorId="746E5F6C" wp14:editId="494FB18A">
          <wp:extent cx="1996440" cy="260712"/>
          <wp:effectExtent l="0" t="0" r="3810" b="6350"/>
          <wp:docPr id="394770962" name="Kuva 1" descr="Kuva, joka sisältää kohteen Fontti, Grafiikka, graafinen suunnittelu, teksti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4770962" name="Kuva 1" descr="Kuva, joka sisältää kohteen Fontti, Grafiikka, graafinen suunnittelu, teksti&#10;&#10;Kuvaus luotu automaattisest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3171" cy="265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339BE">
      <w:rPr>
        <w:rFonts w:ascii="Arial" w:eastAsia="Andale Sans UI" w:hAnsi="Arial" w:cs="Arial"/>
        <w:b/>
      </w:rPr>
      <w:tab/>
    </w:r>
    <w:r w:rsidRPr="000339BE">
      <w:fldChar w:fldCharType="begin"/>
    </w:r>
    <w:r w:rsidRPr="000339BE">
      <w:instrText xml:space="preserve"> PAGE </w:instrText>
    </w:r>
    <w:r w:rsidRPr="000339BE">
      <w:fldChar w:fldCharType="separate"/>
    </w:r>
    <w:r>
      <w:t>1</w:t>
    </w:r>
    <w:r w:rsidRPr="000339BE">
      <w:fldChar w:fldCharType="end"/>
    </w:r>
    <w:r w:rsidRPr="000339BE">
      <w:t xml:space="preserve"> (</w:t>
    </w:r>
    <w:r w:rsidRPr="000339BE">
      <w:fldChar w:fldCharType="begin"/>
    </w:r>
    <w:r w:rsidRPr="000339BE">
      <w:instrText xml:space="preserve"> NUMPAGES </w:instrText>
    </w:r>
    <w:r w:rsidRPr="000339BE">
      <w:fldChar w:fldCharType="separate"/>
    </w:r>
    <w:r>
      <w:t>2</w:t>
    </w:r>
    <w:r w:rsidRPr="000339BE">
      <w:fldChar w:fldCharType="end"/>
    </w:r>
    <w:r w:rsidRPr="000339BE">
      <w:t>)</w:t>
    </w:r>
  </w:p>
  <w:p w14:paraId="79686FBA" w14:textId="58F641F4" w:rsidR="00A62E43" w:rsidRPr="000339BE" w:rsidRDefault="00A62E43" w:rsidP="00A62E43">
    <w:pPr>
      <w:pStyle w:val="Yltunniste"/>
      <w:tabs>
        <w:tab w:val="clear" w:pos="5256"/>
        <w:tab w:val="clear" w:pos="7382"/>
        <w:tab w:val="left" w:pos="5216"/>
        <w:tab w:val="left" w:pos="6521"/>
        <w:tab w:val="right" w:pos="7825"/>
        <w:tab w:val="right" w:pos="9129"/>
      </w:tabs>
    </w:pPr>
    <w:r>
      <w:tab/>
    </w:r>
    <w:r>
      <w:tab/>
    </w:r>
  </w:p>
  <w:p w14:paraId="369320A4" w14:textId="77777777" w:rsidR="00A62E43" w:rsidRPr="000339BE" w:rsidRDefault="00A62E43" w:rsidP="00A62E43">
    <w:pPr>
      <w:pStyle w:val="Yltunniste"/>
    </w:pPr>
  </w:p>
  <w:p w14:paraId="13465631" w14:textId="23710A55" w:rsidR="00DB3B9D" w:rsidRPr="00A62E43" w:rsidRDefault="00DB3B9D" w:rsidP="00A62E43">
    <w:pPr>
      <w:pStyle w:val="Yltunnis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2D086" w14:textId="54274EF5" w:rsidR="00DB3B9D" w:rsidRPr="000339BE" w:rsidRDefault="00DB3B9D" w:rsidP="0029068F">
    <w:pPr>
      <w:pStyle w:val="Yltunniste"/>
      <w:tabs>
        <w:tab w:val="clear" w:pos="5256"/>
        <w:tab w:val="clear" w:pos="7382"/>
        <w:tab w:val="left" w:pos="5216"/>
        <w:tab w:val="left" w:pos="6521"/>
        <w:tab w:val="right" w:pos="7825"/>
        <w:tab w:val="right" w:pos="9129"/>
      </w:tabs>
      <w:jc w:val="right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74C3E185" wp14:editId="158090B3">
          <wp:simplePos x="0" y="0"/>
          <wp:positionH relativeFrom="column">
            <wp:posOffset>3810</wp:posOffset>
          </wp:positionH>
          <wp:positionV relativeFrom="page">
            <wp:posOffset>457200</wp:posOffset>
          </wp:positionV>
          <wp:extent cx="840740" cy="297180"/>
          <wp:effectExtent l="0" t="0" r="0" b="7620"/>
          <wp:wrapSquare wrapText="bothSides"/>
          <wp:docPr id="5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0740" cy="297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339BE">
      <w:rPr>
        <w:rFonts w:ascii="Arial" w:eastAsia="Andale Sans UI" w:hAnsi="Arial" w:cs="Arial"/>
        <w:b/>
      </w:rPr>
      <w:tab/>
    </w:r>
    <w:r w:rsidR="00785A68">
      <w:rPr>
        <w:rFonts w:ascii="Arial" w:eastAsia="Andale Sans UI" w:hAnsi="Arial" w:cs="Arial"/>
        <w:b/>
        <w:noProof/>
      </w:rPr>
      <w:drawing>
        <wp:inline distT="0" distB="0" distL="0" distR="0" wp14:anchorId="030CE101" wp14:editId="2020883B">
          <wp:extent cx="1996440" cy="260712"/>
          <wp:effectExtent l="0" t="0" r="3810" b="6350"/>
          <wp:docPr id="1491326311" name="Kuva 1" descr="Kuva, joka sisältää kohteen Fontti, Grafiikka, graafinen suunnittelu, teksti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1326311" name="Kuva 1" descr="Kuva, joka sisältää kohteen Fontti, Grafiikka, graafinen suunnittelu, teksti&#10;&#10;Kuvaus luotu automaattisest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3171" cy="265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339BE">
      <w:rPr>
        <w:rFonts w:ascii="Arial" w:eastAsia="Andale Sans UI" w:hAnsi="Arial" w:cs="Arial"/>
        <w:b/>
      </w:rPr>
      <w:tab/>
    </w:r>
  </w:p>
  <w:p w14:paraId="68868629" w14:textId="557CF430" w:rsidR="00DB3B9D" w:rsidRPr="000339BE" w:rsidRDefault="00DB3B9D" w:rsidP="00B23DD1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9D60FD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F5C856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8BB0669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4AD2C57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65D41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FBCEBF2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3C4463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55E219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BFCD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1425C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DCA84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A67092"/>
    <w:multiLevelType w:val="hybridMultilevel"/>
    <w:tmpl w:val="0BECC74A"/>
    <w:lvl w:ilvl="0" w:tplc="BEE2571A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029203"/>
    <w:multiLevelType w:val="hybridMultilevel"/>
    <w:tmpl w:val="73BEA0B6"/>
    <w:lvl w:ilvl="0" w:tplc="D91EDD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ECC186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D062D0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1C3E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4644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325A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F886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45B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68E4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01EF09"/>
    <w:multiLevelType w:val="hybridMultilevel"/>
    <w:tmpl w:val="3968AEE2"/>
    <w:lvl w:ilvl="0" w:tplc="CA9EC7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AED9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B61C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D6BA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0EC1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BEA4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70DF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486D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7A70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EA74B2"/>
    <w:multiLevelType w:val="hybridMultilevel"/>
    <w:tmpl w:val="AD8C4270"/>
    <w:lvl w:ilvl="0" w:tplc="1E423D6E">
      <w:start w:val="1"/>
      <w:numFmt w:val="decimal"/>
      <w:lvlText w:val="%1."/>
      <w:lvlJc w:val="left"/>
      <w:pPr>
        <w:ind w:left="720" w:hanging="360"/>
      </w:pPr>
    </w:lvl>
    <w:lvl w:ilvl="1" w:tplc="39BE76AC">
      <w:start w:val="1"/>
      <w:numFmt w:val="lowerLetter"/>
      <w:lvlText w:val="%2."/>
      <w:lvlJc w:val="left"/>
      <w:pPr>
        <w:ind w:left="1440" w:hanging="360"/>
      </w:pPr>
    </w:lvl>
    <w:lvl w:ilvl="2" w:tplc="FFAAA0CA">
      <w:start w:val="1"/>
      <w:numFmt w:val="lowerRoman"/>
      <w:lvlText w:val="%3."/>
      <w:lvlJc w:val="right"/>
      <w:pPr>
        <w:ind w:left="2160" w:hanging="180"/>
      </w:pPr>
    </w:lvl>
    <w:lvl w:ilvl="3" w:tplc="CE30973C">
      <w:start w:val="1"/>
      <w:numFmt w:val="decimal"/>
      <w:lvlText w:val="%4."/>
      <w:lvlJc w:val="left"/>
      <w:pPr>
        <w:ind w:left="2880" w:hanging="360"/>
      </w:pPr>
    </w:lvl>
    <w:lvl w:ilvl="4" w:tplc="52D4EFE0">
      <w:start w:val="1"/>
      <w:numFmt w:val="lowerLetter"/>
      <w:lvlText w:val="%5."/>
      <w:lvlJc w:val="left"/>
      <w:pPr>
        <w:ind w:left="3600" w:hanging="360"/>
      </w:pPr>
    </w:lvl>
    <w:lvl w:ilvl="5" w:tplc="2A10FB7A">
      <w:start w:val="1"/>
      <w:numFmt w:val="lowerRoman"/>
      <w:lvlText w:val="%6."/>
      <w:lvlJc w:val="right"/>
      <w:pPr>
        <w:ind w:left="4320" w:hanging="180"/>
      </w:pPr>
    </w:lvl>
    <w:lvl w:ilvl="6" w:tplc="174C4666">
      <w:start w:val="1"/>
      <w:numFmt w:val="decimal"/>
      <w:lvlText w:val="%7."/>
      <w:lvlJc w:val="left"/>
      <w:pPr>
        <w:ind w:left="5040" w:hanging="360"/>
      </w:pPr>
    </w:lvl>
    <w:lvl w:ilvl="7" w:tplc="23CCC274">
      <w:start w:val="1"/>
      <w:numFmt w:val="lowerLetter"/>
      <w:lvlText w:val="%8."/>
      <w:lvlJc w:val="left"/>
      <w:pPr>
        <w:ind w:left="5760" w:hanging="360"/>
      </w:pPr>
    </w:lvl>
    <w:lvl w:ilvl="8" w:tplc="8E0C06A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65C31D"/>
    <w:multiLevelType w:val="hybridMultilevel"/>
    <w:tmpl w:val="06C2A75A"/>
    <w:lvl w:ilvl="0" w:tplc="93CA43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3E45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8486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24CD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5675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9480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CC2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422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AA4A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B08904"/>
    <w:multiLevelType w:val="hybridMultilevel"/>
    <w:tmpl w:val="50B0F032"/>
    <w:lvl w:ilvl="0" w:tplc="6EC63F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5A7B84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F46C62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E2D2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7AA5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6A0D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469F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02DF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6AA5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1B458C"/>
    <w:multiLevelType w:val="hybridMultilevel"/>
    <w:tmpl w:val="523C531A"/>
    <w:lvl w:ilvl="0" w:tplc="80268F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BA72F0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C71AC2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C437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140F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D49E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7C70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840D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4478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627929">
    <w:abstractNumId w:val="12"/>
  </w:num>
  <w:num w:numId="2" w16cid:durableId="170264102">
    <w:abstractNumId w:val="16"/>
  </w:num>
  <w:num w:numId="3" w16cid:durableId="846478450">
    <w:abstractNumId w:val="15"/>
  </w:num>
  <w:num w:numId="4" w16cid:durableId="477964702">
    <w:abstractNumId w:val="13"/>
  </w:num>
  <w:num w:numId="5" w16cid:durableId="994799019">
    <w:abstractNumId w:val="17"/>
  </w:num>
  <w:num w:numId="6" w16cid:durableId="929046353">
    <w:abstractNumId w:val="14"/>
  </w:num>
  <w:num w:numId="7" w16cid:durableId="321081057">
    <w:abstractNumId w:val="10"/>
  </w:num>
  <w:num w:numId="8" w16cid:durableId="542329878">
    <w:abstractNumId w:val="8"/>
  </w:num>
  <w:num w:numId="9" w16cid:durableId="1655138916">
    <w:abstractNumId w:val="7"/>
  </w:num>
  <w:num w:numId="10" w16cid:durableId="388581142">
    <w:abstractNumId w:val="6"/>
  </w:num>
  <w:num w:numId="11" w16cid:durableId="2093508974">
    <w:abstractNumId w:val="5"/>
  </w:num>
  <w:num w:numId="12" w16cid:durableId="1827545823">
    <w:abstractNumId w:val="9"/>
  </w:num>
  <w:num w:numId="13" w16cid:durableId="855193445">
    <w:abstractNumId w:val="4"/>
  </w:num>
  <w:num w:numId="14" w16cid:durableId="2110655631">
    <w:abstractNumId w:val="3"/>
  </w:num>
  <w:num w:numId="15" w16cid:durableId="1985352688">
    <w:abstractNumId w:val="2"/>
  </w:num>
  <w:num w:numId="16" w16cid:durableId="1372875695">
    <w:abstractNumId w:val="1"/>
  </w:num>
  <w:num w:numId="17" w16cid:durableId="1821531804">
    <w:abstractNumId w:val="0"/>
  </w:num>
  <w:num w:numId="18" w16cid:durableId="13170292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24D"/>
    <w:rsid w:val="00014616"/>
    <w:rsid w:val="000328FB"/>
    <w:rsid w:val="000339BE"/>
    <w:rsid w:val="0006227A"/>
    <w:rsid w:val="00064453"/>
    <w:rsid w:val="00094844"/>
    <w:rsid w:val="000A1D33"/>
    <w:rsid w:val="000D68AA"/>
    <w:rsid w:val="000E2924"/>
    <w:rsid w:val="000F2E77"/>
    <w:rsid w:val="000F67BC"/>
    <w:rsid w:val="00103A42"/>
    <w:rsid w:val="00110F26"/>
    <w:rsid w:val="001132DA"/>
    <w:rsid w:val="00127D8B"/>
    <w:rsid w:val="0014011B"/>
    <w:rsid w:val="00171C4E"/>
    <w:rsid w:val="00186464"/>
    <w:rsid w:val="001B010A"/>
    <w:rsid w:val="001D4999"/>
    <w:rsid w:val="001E7F92"/>
    <w:rsid w:val="001F449D"/>
    <w:rsid w:val="00211772"/>
    <w:rsid w:val="002367A0"/>
    <w:rsid w:val="0024197F"/>
    <w:rsid w:val="002449D7"/>
    <w:rsid w:val="00246034"/>
    <w:rsid w:val="0026691E"/>
    <w:rsid w:val="0028378E"/>
    <w:rsid w:val="0029068F"/>
    <w:rsid w:val="0029124D"/>
    <w:rsid w:val="002C4D0A"/>
    <w:rsid w:val="002D0A38"/>
    <w:rsid w:val="002D6C63"/>
    <w:rsid w:val="002E6190"/>
    <w:rsid w:val="002F7CAD"/>
    <w:rsid w:val="0030695D"/>
    <w:rsid w:val="00324044"/>
    <w:rsid w:val="00331E66"/>
    <w:rsid w:val="003508C7"/>
    <w:rsid w:val="00354629"/>
    <w:rsid w:val="00377D56"/>
    <w:rsid w:val="00387350"/>
    <w:rsid w:val="003A38EB"/>
    <w:rsid w:val="003A5569"/>
    <w:rsid w:val="003E37D6"/>
    <w:rsid w:val="00404747"/>
    <w:rsid w:val="00417D9C"/>
    <w:rsid w:val="0043445C"/>
    <w:rsid w:val="00491925"/>
    <w:rsid w:val="004A2A55"/>
    <w:rsid w:val="004B0D9B"/>
    <w:rsid w:val="004D2952"/>
    <w:rsid w:val="00532C16"/>
    <w:rsid w:val="00541785"/>
    <w:rsid w:val="00577216"/>
    <w:rsid w:val="00582D36"/>
    <w:rsid w:val="005D78A5"/>
    <w:rsid w:val="006061AE"/>
    <w:rsid w:val="00612161"/>
    <w:rsid w:val="00656278"/>
    <w:rsid w:val="006827AA"/>
    <w:rsid w:val="006A6FC5"/>
    <w:rsid w:val="0071758B"/>
    <w:rsid w:val="00785A68"/>
    <w:rsid w:val="0079782F"/>
    <w:rsid w:val="007C1E33"/>
    <w:rsid w:val="007D27A2"/>
    <w:rsid w:val="007E1ECA"/>
    <w:rsid w:val="0081405A"/>
    <w:rsid w:val="00870A46"/>
    <w:rsid w:val="00873233"/>
    <w:rsid w:val="00877C91"/>
    <w:rsid w:val="00884350"/>
    <w:rsid w:val="0088563D"/>
    <w:rsid w:val="008B1BAB"/>
    <w:rsid w:val="008B7C72"/>
    <w:rsid w:val="008C0318"/>
    <w:rsid w:val="008D50F8"/>
    <w:rsid w:val="008E1274"/>
    <w:rsid w:val="00915CCC"/>
    <w:rsid w:val="009409FE"/>
    <w:rsid w:val="009566C0"/>
    <w:rsid w:val="00957103"/>
    <w:rsid w:val="00981AAA"/>
    <w:rsid w:val="00983AD0"/>
    <w:rsid w:val="0099045E"/>
    <w:rsid w:val="009E72F4"/>
    <w:rsid w:val="00A011BF"/>
    <w:rsid w:val="00A6154C"/>
    <w:rsid w:val="00A62E43"/>
    <w:rsid w:val="00B23DD1"/>
    <w:rsid w:val="00B40C4C"/>
    <w:rsid w:val="00B655B3"/>
    <w:rsid w:val="00B94B66"/>
    <w:rsid w:val="00BD51BE"/>
    <w:rsid w:val="00C0602B"/>
    <w:rsid w:val="00C10D30"/>
    <w:rsid w:val="00C407A8"/>
    <w:rsid w:val="00C4572B"/>
    <w:rsid w:val="00C57959"/>
    <w:rsid w:val="00C67332"/>
    <w:rsid w:val="00C82458"/>
    <w:rsid w:val="00CB1AEB"/>
    <w:rsid w:val="00CB638A"/>
    <w:rsid w:val="00CC9ECC"/>
    <w:rsid w:val="00D20CFA"/>
    <w:rsid w:val="00D21E78"/>
    <w:rsid w:val="00DB286E"/>
    <w:rsid w:val="00DB3B9D"/>
    <w:rsid w:val="00DD34B5"/>
    <w:rsid w:val="00DF74E1"/>
    <w:rsid w:val="00E22D7F"/>
    <w:rsid w:val="00E52103"/>
    <w:rsid w:val="00ED2AA5"/>
    <w:rsid w:val="00ED5F4A"/>
    <w:rsid w:val="00EE57D4"/>
    <w:rsid w:val="00EF202B"/>
    <w:rsid w:val="00F333D2"/>
    <w:rsid w:val="00F368B9"/>
    <w:rsid w:val="00F5653B"/>
    <w:rsid w:val="00F84FC8"/>
    <w:rsid w:val="00FE7999"/>
    <w:rsid w:val="00FF6B76"/>
    <w:rsid w:val="012A08F4"/>
    <w:rsid w:val="023B212E"/>
    <w:rsid w:val="08E98688"/>
    <w:rsid w:val="0C19CEE2"/>
    <w:rsid w:val="0ECA9B29"/>
    <w:rsid w:val="119E4E7C"/>
    <w:rsid w:val="1359A759"/>
    <w:rsid w:val="14C77E19"/>
    <w:rsid w:val="1671BF9F"/>
    <w:rsid w:val="16AA7078"/>
    <w:rsid w:val="1ABCABD0"/>
    <w:rsid w:val="23B39322"/>
    <w:rsid w:val="24638E16"/>
    <w:rsid w:val="24835F78"/>
    <w:rsid w:val="25D9EF48"/>
    <w:rsid w:val="2706ACCC"/>
    <w:rsid w:val="28731A8A"/>
    <w:rsid w:val="2A6D9879"/>
    <w:rsid w:val="2AB9A73D"/>
    <w:rsid w:val="2BE663EF"/>
    <w:rsid w:val="2C35EF22"/>
    <w:rsid w:val="3128E8C1"/>
    <w:rsid w:val="3558ED6C"/>
    <w:rsid w:val="3A478EFB"/>
    <w:rsid w:val="3B5753DA"/>
    <w:rsid w:val="3D5A0186"/>
    <w:rsid w:val="3E0F594F"/>
    <w:rsid w:val="3E78A874"/>
    <w:rsid w:val="3EFCDA96"/>
    <w:rsid w:val="49520BF6"/>
    <w:rsid w:val="4D9D410D"/>
    <w:rsid w:val="508CA577"/>
    <w:rsid w:val="50D4E1CF"/>
    <w:rsid w:val="55A852F2"/>
    <w:rsid w:val="569967F4"/>
    <w:rsid w:val="58C58034"/>
    <w:rsid w:val="5E0E860E"/>
    <w:rsid w:val="608B2B3B"/>
    <w:rsid w:val="693467DA"/>
    <w:rsid w:val="6A58EE20"/>
    <w:rsid w:val="6A721650"/>
    <w:rsid w:val="6AF22EBD"/>
    <w:rsid w:val="6C23F1C3"/>
    <w:rsid w:val="6D0852D6"/>
    <w:rsid w:val="6DD456E1"/>
    <w:rsid w:val="6E820D6F"/>
    <w:rsid w:val="7158C521"/>
    <w:rsid w:val="726B56E3"/>
    <w:rsid w:val="778326AD"/>
    <w:rsid w:val="79ADDC1F"/>
    <w:rsid w:val="7A660867"/>
    <w:rsid w:val="7CBD06B9"/>
    <w:rsid w:val="7FE46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259CDB2"/>
  <w14:defaultImageDpi w14:val="330"/>
  <w15:docId w15:val="{84E6A5A3-FF5A-421F-A414-6C62A5A72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B23DD1"/>
    <w:pPr>
      <w:tabs>
        <w:tab w:val="left" w:pos="2608"/>
      </w:tabs>
      <w:spacing w:line="360" w:lineRule="auto"/>
    </w:pPr>
    <w:rPr>
      <w:lang w:val="fi-FI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110F26"/>
    <w:pPr>
      <w:keepNext/>
      <w:keepLines/>
      <w:spacing w:before="480" w:after="240"/>
      <w:outlineLvl w:val="0"/>
    </w:pPr>
    <w:rPr>
      <w:rFonts w:ascii="Franklin Gothic Demi" w:eastAsiaTheme="majorEastAsia" w:hAnsi="Franklin Gothic Demi" w:cstheme="majorBidi"/>
      <w:bCs/>
      <w:color w:val="004F71" w:themeColor="text2"/>
      <w:sz w:val="26"/>
      <w:szCs w:val="26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110F26"/>
    <w:pPr>
      <w:keepNext/>
      <w:keepLines/>
      <w:spacing w:before="200"/>
      <w:outlineLvl w:val="1"/>
    </w:pPr>
    <w:rPr>
      <w:rFonts w:ascii="Franklin Gothic Demi" w:eastAsiaTheme="majorEastAsia" w:hAnsi="Franklin Gothic Demi" w:cstheme="majorBidi"/>
      <w:bCs/>
      <w:color w:val="004F71" w:themeColor="text2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211772"/>
    <w:pPr>
      <w:keepNext/>
      <w:keepLines/>
      <w:spacing w:before="200"/>
      <w:outlineLvl w:val="2"/>
    </w:pPr>
    <w:rPr>
      <w:rFonts w:ascii="Franklin Gothic Demi" w:eastAsiaTheme="majorEastAsia" w:hAnsi="Franklin Gothic Demi" w:cstheme="majorBidi"/>
      <w:bCs/>
      <w:color w:val="004F71" w:themeColor="text2"/>
      <w:sz w:val="22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9409F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Cs/>
      <w:color w:val="004FB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110F26"/>
    <w:rPr>
      <w:rFonts w:ascii="Franklin Gothic Demi" w:eastAsiaTheme="majorEastAsia" w:hAnsi="Franklin Gothic Demi" w:cstheme="majorBidi"/>
      <w:bCs/>
      <w:color w:val="004F71" w:themeColor="text2"/>
      <w:sz w:val="26"/>
      <w:szCs w:val="26"/>
      <w:lang w:val="fi-FI"/>
    </w:rPr>
  </w:style>
  <w:style w:type="character" w:customStyle="1" w:styleId="Otsikko2Char">
    <w:name w:val="Otsikko 2 Char"/>
    <w:basedOn w:val="Kappaleenoletusfontti"/>
    <w:link w:val="Otsikko2"/>
    <w:uiPriority w:val="9"/>
    <w:rsid w:val="00110F26"/>
    <w:rPr>
      <w:rFonts w:ascii="Franklin Gothic Demi" w:eastAsiaTheme="majorEastAsia" w:hAnsi="Franklin Gothic Demi" w:cstheme="majorBidi"/>
      <w:bCs/>
      <w:color w:val="004F71" w:themeColor="text2"/>
      <w:szCs w:val="26"/>
      <w:lang w:val="fi-FI"/>
    </w:rPr>
  </w:style>
  <w:style w:type="character" w:customStyle="1" w:styleId="Otsikko3Char">
    <w:name w:val="Otsikko 3 Char"/>
    <w:basedOn w:val="Kappaleenoletusfontti"/>
    <w:link w:val="Otsikko3"/>
    <w:uiPriority w:val="9"/>
    <w:rsid w:val="00211772"/>
    <w:rPr>
      <w:rFonts w:ascii="Franklin Gothic Demi" w:eastAsiaTheme="majorEastAsia" w:hAnsi="Franklin Gothic Demi" w:cstheme="majorBidi"/>
      <w:bCs/>
      <w:color w:val="004F71" w:themeColor="text2"/>
      <w:sz w:val="22"/>
      <w:lang w:val="fi-FI"/>
    </w:rPr>
  </w:style>
  <w:style w:type="paragraph" w:styleId="Yltunniste">
    <w:name w:val="header"/>
    <w:basedOn w:val="Normaali"/>
    <w:link w:val="YltunnisteChar"/>
    <w:uiPriority w:val="99"/>
    <w:unhideWhenUsed/>
    <w:rsid w:val="00DB3B9D"/>
    <w:pPr>
      <w:tabs>
        <w:tab w:val="left" w:pos="5256"/>
        <w:tab w:val="left" w:pos="7382"/>
        <w:tab w:val="right" w:pos="10199"/>
      </w:tabs>
      <w:spacing w:line="288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DB3B9D"/>
    <w:rPr>
      <w:lang w:val="fi-FI"/>
    </w:rPr>
  </w:style>
  <w:style w:type="paragraph" w:styleId="Alatunniste">
    <w:name w:val="footer"/>
    <w:basedOn w:val="Normaali"/>
    <w:link w:val="AlatunnisteChar"/>
    <w:uiPriority w:val="99"/>
    <w:unhideWhenUsed/>
    <w:rsid w:val="00981AAA"/>
    <w:pPr>
      <w:tabs>
        <w:tab w:val="clear" w:pos="2608"/>
        <w:tab w:val="left" w:pos="2694"/>
        <w:tab w:val="left" w:pos="4962"/>
        <w:tab w:val="left" w:pos="6804"/>
        <w:tab w:val="left" w:pos="8931"/>
      </w:tabs>
      <w:spacing w:line="288" w:lineRule="auto"/>
    </w:pPr>
    <w:rPr>
      <w:sz w:val="22"/>
    </w:rPr>
  </w:style>
  <w:style w:type="character" w:customStyle="1" w:styleId="AlatunnisteChar">
    <w:name w:val="Alatunniste Char"/>
    <w:basedOn w:val="Kappaleenoletusfontti"/>
    <w:link w:val="Alatunniste"/>
    <w:uiPriority w:val="99"/>
    <w:rsid w:val="00981AAA"/>
    <w:rPr>
      <w:sz w:val="22"/>
      <w:lang w:val="fi-FI"/>
    </w:rPr>
  </w:style>
  <w:style w:type="table" w:styleId="TaulukkoRuudukko">
    <w:name w:val="Table Grid"/>
    <w:basedOn w:val="Normaalitaulukko"/>
    <w:uiPriority w:val="59"/>
    <w:rsid w:val="002F7C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vunumero">
    <w:name w:val="page number"/>
    <w:basedOn w:val="Kappaleenoletusfontti"/>
    <w:uiPriority w:val="99"/>
    <w:semiHidden/>
    <w:unhideWhenUsed/>
    <w:rsid w:val="00064453"/>
  </w:style>
  <w:style w:type="paragraph" w:styleId="Seliteteksti">
    <w:name w:val="Balloon Text"/>
    <w:basedOn w:val="Normaali"/>
    <w:link w:val="SelitetekstiChar"/>
    <w:uiPriority w:val="99"/>
    <w:semiHidden/>
    <w:unhideWhenUsed/>
    <w:rsid w:val="000F67BC"/>
    <w:rPr>
      <w:rFonts w:ascii="Lucida Grande" w:hAnsi="Lucida Grande" w:cs="Lucida Grande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0F67BC"/>
    <w:rPr>
      <w:rFonts w:ascii="Lucida Grande" w:hAnsi="Lucida Grande" w:cs="Lucida Grande"/>
      <w:sz w:val="18"/>
      <w:szCs w:val="18"/>
      <w:lang w:val="fi-FI"/>
    </w:rPr>
  </w:style>
  <w:style w:type="character" w:styleId="Voimakas">
    <w:name w:val="Strong"/>
    <w:basedOn w:val="Kappaleenoletusfontti"/>
    <w:uiPriority w:val="22"/>
    <w:qFormat/>
    <w:rsid w:val="00246034"/>
    <w:rPr>
      <w:b/>
      <w:bCs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9409FE"/>
    <w:rPr>
      <w:rFonts w:asciiTheme="majorHAnsi" w:eastAsiaTheme="majorEastAsia" w:hAnsiTheme="majorHAnsi" w:cstheme="majorBidi"/>
      <w:b/>
      <w:bCs/>
      <w:iCs/>
      <w:color w:val="004FB0"/>
      <w:sz w:val="22"/>
      <w:lang w:val="fi-FI"/>
    </w:rPr>
  </w:style>
  <w:style w:type="character" w:styleId="Hyperlinkki">
    <w:name w:val="Hyperlink"/>
    <w:basedOn w:val="Kappaleenoletusfontti"/>
    <w:uiPriority w:val="99"/>
    <w:unhideWhenUsed/>
    <w:rsid w:val="0006227A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06227A"/>
    <w:rPr>
      <w:color w:val="605E5C"/>
      <w:shd w:val="clear" w:color="auto" w:fill="E1DFDD"/>
    </w:rPr>
  </w:style>
  <w:style w:type="paragraph" w:customStyle="1" w:styleId="Ksittelijvastaanottaja">
    <w:name w:val="Käsittelijä/vastaanottaja"/>
    <w:basedOn w:val="Normaali"/>
    <w:qFormat/>
    <w:rsid w:val="0006227A"/>
    <w:pPr>
      <w:tabs>
        <w:tab w:val="left" w:pos="2556"/>
        <w:tab w:val="left" w:pos="5254"/>
      </w:tabs>
      <w:spacing w:line="288" w:lineRule="auto"/>
    </w:pPr>
  </w:style>
  <w:style w:type="paragraph" w:customStyle="1" w:styleId="Normaalisisennetty">
    <w:name w:val="Normaali sisennetty"/>
    <w:basedOn w:val="Normaali"/>
    <w:qFormat/>
    <w:rsid w:val="00981AAA"/>
    <w:pPr>
      <w:ind w:left="2608"/>
    </w:pPr>
  </w:style>
  <w:style w:type="paragraph" w:customStyle="1" w:styleId="Lhettjntiedotjaliitteet">
    <w:name w:val="Lähettäjän tiedot ja liitteet"/>
    <w:basedOn w:val="Normaalisisennetty"/>
    <w:qFormat/>
    <w:rsid w:val="00DB3B9D"/>
    <w:pPr>
      <w:tabs>
        <w:tab w:val="left" w:pos="2556"/>
      </w:tabs>
      <w:spacing w:line="312" w:lineRule="auto"/>
    </w:pPr>
  </w:style>
  <w:style w:type="character" w:styleId="Voimakaskorostus">
    <w:name w:val="Intense Emphasis"/>
    <w:basedOn w:val="Kappaleenoletusfontti"/>
    <w:uiPriority w:val="21"/>
    <w:qFormat/>
    <w:rsid w:val="001F449D"/>
    <w:rPr>
      <w:i/>
      <w:iCs/>
      <w:color w:val="097B76" w:themeColor="accent1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110F26"/>
    <w:pPr>
      <w:pBdr>
        <w:top w:val="single" w:sz="4" w:space="10" w:color="097B76" w:themeColor="accent1"/>
        <w:bottom w:val="single" w:sz="4" w:space="10" w:color="097B76" w:themeColor="accent1"/>
      </w:pBdr>
      <w:spacing w:before="360" w:after="360"/>
      <w:ind w:left="864" w:right="864"/>
      <w:jc w:val="center"/>
    </w:pPr>
    <w:rPr>
      <w:i/>
      <w:iCs/>
      <w:color w:val="004F71" w:themeColor="text2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110F26"/>
    <w:rPr>
      <w:i/>
      <w:iCs/>
      <w:color w:val="004F71" w:themeColor="text2"/>
      <w:lang w:val="fi-FI"/>
    </w:rPr>
  </w:style>
  <w:style w:type="character" w:styleId="Erottuvaviittaus">
    <w:name w:val="Intense Reference"/>
    <w:basedOn w:val="Kappaleenoletusfontti"/>
    <w:uiPriority w:val="32"/>
    <w:qFormat/>
    <w:rsid w:val="00110F26"/>
    <w:rPr>
      <w:b/>
      <w:bCs/>
      <w:smallCaps/>
      <w:color w:val="004F71" w:themeColor="text2"/>
      <w:spacing w:val="5"/>
    </w:rPr>
  </w:style>
  <w:style w:type="paragraph" w:styleId="Luettelokappale">
    <w:name w:val="List Paragraph"/>
    <w:basedOn w:val="Normaali"/>
    <w:uiPriority w:val="34"/>
    <w:qFormat/>
    <w:rsid w:val="004919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5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3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12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7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76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49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9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50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57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2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25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1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79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4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1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1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45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05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42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74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8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36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5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8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97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23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7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0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8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64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34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43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48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1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05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8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7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1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58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76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0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83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13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81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ari.alanen@lahti.fi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ffice%20Shared\Lahti%20Templates\Lahti_kirjelomake_yleinen.dotx" TargetMode="External"/></Relationships>
</file>

<file path=word/theme/theme1.xml><?xml version="1.0" encoding="utf-8"?>
<a:theme xmlns:a="http://schemas.openxmlformats.org/drawingml/2006/main" name="Lahti">
  <a:themeElements>
    <a:clrScheme name="Lahti">
      <a:dk1>
        <a:sysClr val="windowText" lastClr="000000"/>
      </a:dk1>
      <a:lt1>
        <a:sysClr val="window" lastClr="FFFFFF"/>
      </a:lt1>
      <a:dk2>
        <a:srgbClr val="004F71"/>
      </a:dk2>
      <a:lt2>
        <a:srgbClr val="B4B09C"/>
      </a:lt2>
      <a:accent1>
        <a:srgbClr val="097B76"/>
      </a:accent1>
      <a:accent2>
        <a:srgbClr val="004F71"/>
      </a:accent2>
      <a:accent3>
        <a:srgbClr val="7CE0D3"/>
      </a:accent3>
      <a:accent4>
        <a:srgbClr val="005D20"/>
      </a:accent4>
      <a:accent5>
        <a:srgbClr val="F2C75C"/>
      </a:accent5>
      <a:accent6>
        <a:srgbClr val="FF6A13"/>
      </a:accent6>
      <a:hlink>
        <a:srgbClr val="0563C1"/>
      </a:hlink>
      <a:folHlink>
        <a:srgbClr val="954F72"/>
      </a:folHlink>
    </a:clrScheme>
    <a:fontScheme name="Lahti">
      <a:majorFont>
        <a:latin typeface="Franklin Gothic Medium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12700"/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ahti" id="{A2515105-9125-4BA4-8465-3073895F10B5}" vid="{C95D3174-9552-4402-9139-84569B8A1D1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942bda-adf1-4664-8e21-5c1b2994cacd" xsi:nil="true"/>
    <lcf76f155ced4ddcb4097134ff3c332f xmlns="6fc22533-fb20-48f8-b536-098e5d25b254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6DC5CB7A4F9FB94DBE8F5323B58EE079" ma:contentTypeVersion="17" ma:contentTypeDescription="Luo uusi asiakirja." ma:contentTypeScope="" ma:versionID="f953db546b8b025c6a7e7cc2b4880831">
  <xsd:schema xmlns:xsd="http://www.w3.org/2001/XMLSchema" xmlns:xs="http://www.w3.org/2001/XMLSchema" xmlns:p="http://schemas.microsoft.com/office/2006/metadata/properties" xmlns:ns2="6fc22533-fb20-48f8-b536-098e5d25b254" xmlns:ns3="89942bda-adf1-4664-8e21-5c1b2994cacd" targetNamespace="http://schemas.microsoft.com/office/2006/metadata/properties" ma:root="true" ma:fieldsID="e404c2b36e20860838ee90eb29bdc7bc" ns2:_="" ns3:_="">
    <xsd:import namespace="6fc22533-fb20-48f8-b536-098e5d25b254"/>
    <xsd:import namespace="89942bda-adf1-4664-8e21-5c1b2994ca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c22533-fb20-48f8-b536-098e5d25b2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94c8d125-4055-4d48-b30e-ecfc98fa4c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942bda-adf1-4664-8e21-5c1b2994cac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6466c9f-b74a-419e-a6dc-0c1410f85046}" ma:internalName="TaxCatchAll" ma:showField="CatchAllData" ma:web="89942bda-adf1-4664-8e21-5c1b2994ca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DB6EE1-27E5-8849-A683-E3804FCE6FB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11DB40F-558F-4833-8933-81B2C5838F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4D0ADA-D967-4B65-B06A-FED7069475D7}">
  <ds:schemaRefs>
    <ds:schemaRef ds:uri="http://schemas.microsoft.com/office/2006/metadata/properties"/>
    <ds:schemaRef ds:uri="http://schemas.microsoft.com/office/infopath/2007/PartnerControls"/>
    <ds:schemaRef ds:uri="89942bda-adf1-4664-8e21-5c1b2994cacd"/>
    <ds:schemaRef ds:uri="6fc22533-fb20-48f8-b536-098e5d25b254"/>
  </ds:schemaRefs>
</ds:datastoreItem>
</file>

<file path=customXml/itemProps4.xml><?xml version="1.0" encoding="utf-8"?>
<ds:datastoreItem xmlns:ds="http://schemas.openxmlformats.org/officeDocument/2006/customXml" ds:itemID="{898E5953-D6E7-4711-A94A-DE9DC889B2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c22533-fb20-48f8-b536-098e5d25b254"/>
    <ds:schemaRef ds:uri="89942bda-adf1-4664-8e21-5c1b2994ca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Lahti_kirjelomake_yleinen</Template>
  <TotalTime>49</TotalTime>
  <Pages>2</Pages>
  <Words>109</Words>
  <Characters>884</Characters>
  <Application>Microsoft Office Word</Application>
  <DocSecurity>0</DocSecurity>
  <Lines>7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Lahden kaupungin yleinen kirjepohja</vt:lpstr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Lahden kaupungin yleinen kirjepohja</dc:title>
  <dc:subject/>
  <dc:creator>Kortelainen Vuokko</dc:creator>
  <cp:keywords/>
  <dc:description/>
  <cp:lastModifiedBy>Mäkelä Antti</cp:lastModifiedBy>
  <cp:revision>5</cp:revision>
  <cp:lastPrinted>2023-10-11T08:10:00Z</cp:lastPrinted>
  <dcterms:created xsi:type="dcterms:W3CDTF">2024-03-22T11:27:00Z</dcterms:created>
  <dcterms:modified xsi:type="dcterms:W3CDTF">2024-03-22T12:10:00Z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0x0101006DC5CB7A4F9FB94DBE8F5323B58EE079</vt:lpwstr>
  </property>
  <property fmtid="{D5CDD505-2E9C-101B-9397-08002B2CF9AE}" pid="3" name="TaxKeyword">
    <vt:lpwstr/>
  </property>
  <property fmtid="{D5CDD505-2E9C-101B-9397-08002B2CF9AE}" pid="4" name="Palvelualue">
    <vt:lpwstr/>
  </property>
  <property fmtid="{D5CDD505-2E9C-101B-9397-08002B2CF9AE}" pid="5" name="Tiedostotyyppi">
    <vt:lpwstr/>
  </property>
  <property fmtid="{D5CDD505-2E9C-101B-9397-08002B2CF9AE}" pid="6" name="MediaServiceImageTags">
    <vt:lpwstr/>
  </property>
  <property fmtid="{D5CDD505-2E9C-101B-9397-08002B2CF9AE}" pid="7" name="lcf76f155ced4ddcb4097134ff3c332f">
    <vt:lpwstr/>
  </property>
  <property fmtid="{D5CDD505-2E9C-101B-9397-08002B2CF9AE}" pid="8" name="Asiasanat">
    <vt:lpwstr/>
  </property>
  <property fmtid="{D5CDD505-2E9C-101B-9397-08002B2CF9AE}" pid="9" name="TaxKeywordTaxHTField">
    <vt:lpwstr/>
  </property>
</Properties>
</file>