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40A7E" w14:textId="57FE8586" w:rsidR="00B40C4C" w:rsidRPr="00582D36" w:rsidRDefault="00577216" w:rsidP="00C46E45">
      <w:pPr>
        <w:pStyle w:val="Otsikko1"/>
      </w:pPr>
      <w:r>
        <w:t>Tilan nimi</w:t>
      </w:r>
      <w:r w:rsidR="00C46E45">
        <w:t xml:space="preserve">: Möysän nuorisotila 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095"/>
      </w:tblGrid>
      <w:tr w:rsidR="00B40C4C" w14:paraId="510D966A" w14:textId="77777777" w:rsidTr="00E73D6D">
        <w:tc>
          <w:tcPr>
            <w:tcW w:w="5094" w:type="dxa"/>
          </w:tcPr>
          <w:p w14:paraId="00197473" w14:textId="128F295B" w:rsidR="00B40C4C" w:rsidRDefault="00B40C4C" w:rsidP="00582D36">
            <w:pPr>
              <w:pStyle w:val="Otsikko3"/>
            </w:pPr>
            <w:r w:rsidRPr="00582D36">
              <w:lastRenderedPageBreak/>
              <w:t>Osoite</w:t>
            </w:r>
          </w:p>
        </w:tc>
        <w:tc>
          <w:tcPr>
            <w:tcW w:w="5095" w:type="dxa"/>
          </w:tcPr>
          <w:p w14:paraId="6B95132D" w14:textId="36BBB3B8" w:rsidR="00B40C4C" w:rsidRDefault="000170EF" w:rsidP="00582D36">
            <w:pPr>
              <w:pStyle w:val="Otsikko3"/>
            </w:pPr>
            <w:proofErr w:type="spellStart"/>
            <w:r w:rsidRPr="000170EF">
              <w:t>Hiljankuja</w:t>
            </w:r>
            <w:proofErr w:type="spellEnd"/>
            <w:r w:rsidRPr="000170EF">
              <w:t xml:space="preserve"> 6, 15150 Lahti – Lisärakennus 1krs.</w:t>
            </w:r>
          </w:p>
        </w:tc>
      </w:tr>
      <w:tr w:rsidR="00B40C4C" w14:paraId="4E44BB32" w14:textId="77777777" w:rsidTr="00E73D6D">
        <w:tc>
          <w:tcPr>
            <w:tcW w:w="5094" w:type="dxa"/>
          </w:tcPr>
          <w:p w14:paraId="5953716B" w14:textId="4D381294" w:rsidR="00B40C4C" w:rsidRPr="00582D36" w:rsidRDefault="00B40C4C" w:rsidP="00582D36">
            <w:pPr>
              <w:pStyle w:val="Otsikko3"/>
            </w:pPr>
            <w:r w:rsidRPr="00582D36">
              <w:t xml:space="preserve">Pysäköinti </w:t>
            </w:r>
          </w:p>
        </w:tc>
        <w:tc>
          <w:tcPr>
            <w:tcW w:w="5095" w:type="dxa"/>
          </w:tcPr>
          <w:p w14:paraId="71330B48" w14:textId="51A28920" w:rsidR="00B40C4C" w:rsidRDefault="000170EF" w:rsidP="00582D36">
            <w:pPr>
              <w:pStyle w:val="Otsikko3"/>
            </w:pPr>
            <w:r w:rsidRPr="000170EF">
              <w:t>Pysäköintialue 4 autolle lisärakennuksen edessä klo. 16.00 jälkeen</w:t>
            </w:r>
            <w:r>
              <w:t xml:space="preserve">. </w:t>
            </w:r>
          </w:p>
        </w:tc>
      </w:tr>
      <w:tr w:rsidR="00B40C4C" w14:paraId="051FE61C" w14:textId="77777777" w:rsidTr="00E73D6D">
        <w:tc>
          <w:tcPr>
            <w:tcW w:w="5094" w:type="dxa"/>
          </w:tcPr>
          <w:p w14:paraId="08BDFDC2" w14:textId="77777777" w:rsidR="00B40C4C" w:rsidRPr="00582D36" w:rsidRDefault="00B40C4C" w:rsidP="00B40C4C">
            <w:pPr>
              <w:pStyle w:val="Otsikko3"/>
            </w:pPr>
            <w:r w:rsidRPr="00582D36">
              <w:t xml:space="preserve">Tilat eriteltyinä, </w:t>
            </w:r>
            <w:r>
              <w:br/>
            </w:r>
            <w:r w:rsidRPr="00582D36">
              <w:t xml:space="preserve">maksimi henkilömäärä </w:t>
            </w:r>
          </w:p>
          <w:p w14:paraId="1B322FBC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34EC6489" w14:textId="77777777" w:rsidR="000170EF" w:rsidRDefault="000170EF" w:rsidP="000170EF">
            <w:pPr>
              <w:pStyle w:val="Otsikko3"/>
            </w:pPr>
            <w:r>
              <w:t xml:space="preserve">Kaksi erillistä tilaa: </w:t>
            </w:r>
          </w:p>
          <w:p w14:paraId="6BD9B1C9" w14:textId="77777777" w:rsidR="000170EF" w:rsidRDefault="000170EF" w:rsidP="000170EF">
            <w:pPr>
              <w:pStyle w:val="Otsikko3"/>
            </w:pPr>
            <w:r>
              <w:t>- Monitoimitila</w:t>
            </w:r>
          </w:p>
          <w:p w14:paraId="3A3CA267" w14:textId="77777777" w:rsidR="000170EF" w:rsidRDefault="000170EF" w:rsidP="000170EF">
            <w:pPr>
              <w:pStyle w:val="Otsikko3"/>
            </w:pPr>
            <w:r>
              <w:t>- Kahvila/Keittiö</w:t>
            </w:r>
          </w:p>
          <w:p w14:paraId="6F5E062D" w14:textId="02DED922" w:rsidR="000170EF" w:rsidRPr="000170EF" w:rsidRDefault="000170EF" w:rsidP="000170EF">
            <w:pPr>
              <w:pStyle w:val="Otsikko3"/>
            </w:pPr>
            <w:r>
              <w:t>Max.70 henkilöä.</w:t>
            </w:r>
          </w:p>
        </w:tc>
      </w:tr>
      <w:tr w:rsidR="00B40C4C" w14:paraId="56BDDCF4" w14:textId="77777777" w:rsidTr="00E73D6D">
        <w:tc>
          <w:tcPr>
            <w:tcW w:w="5094" w:type="dxa"/>
          </w:tcPr>
          <w:p w14:paraId="11C9EA38" w14:textId="77777777" w:rsidR="00B40C4C" w:rsidRPr="00582D36" w:rsidRDefault="00B40C4C" w:rsidP="00B40C4C">
            <w:pPr>
              <w:pStyle w:val="Otsikko3"/>
            </w:pPr>
            <w:r w:rsidRPr="00582D36">
              <w:t xml:space="preserve">Keittiö, varustus </w:t>
            </w:r>
          </w:p>
          <w:p w14:paraId="47757ACF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1743E592" w14:textId="16CA6B4D" w:rsidR="000170EF" w:rsidRDefault="000170EF" w:rsidP="000170EF">
            <w:pPr>
              <w:pStyle w:val="Otsikko3"/>
            </w:pPr>
            <w:r>
              <w:t xml:space="preserve">Jääkaappi, Pakastin, Tiskikone, Mikro, Kahvinkeitin (iso), Vedenkeitin, Voileipägrilli, Kaasugrilli, </w:t>
            </w:r>
            <w:proofErr w:type="spellStart"/>
            <w:r>
              <w:t>Airfryer</w:t>
            </w:r>
            <w:proofErr w:type="spellEnd"/>
          </w:p>
          <w:p w14:paraId="00F51F49" w14:textId="22CADF72" w:rsidR="00B40C4C" w:rsidRDefault="000170EF" w:rsidP="000170EF">
            <w:pPr>
              <w:pStyle w:val="Otsikko3"/>
            </w:pPr>
            <w:r>
              <w:t>Astiasto 48 henkilölle</w:t>
            </w:r>
          </w:p>
        </w:tc>
      </w:tr>
      <w:tr w:rsidR="00B40C4C" w14:paraId="7434FCA3" w14:textId="77777777" w:rsidTr="00E73D6D">
        <w:tc>
          <w:tcPr>
            <w:tcW w:w="5094" w:type="dxa"/>
          </w:tcPr>
          <w:p w14:paraId="34284C57" w14:textId="77777777" w:rsidR="00B40C4C" w:rsidRPr="00582D36" w:rsidRDefault="00B40C4C" w:rsidP="00B40C4C">
            <w:pPr>
              <w:pStyle w:val="Otsikko3"/>
            </w:pPr>
            <w:r w:rsidRPr="00582D36">
              <w:t xml:space="preserve">Vakiovarustus </w:t>
            </w:r>
          </w:p>
          <w:p w14:paraId="044CC7A1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30ADC8E2" w14:textId="77777777" w:rsidR="000170EF" w:rsidRPr="00C46E45" w:rsidRDefault="000170EF" w:rsidP="000170EF">
            <w:pPr>
              <w:pStyle w:val="Otsikko3"/>
              <w:rPr>
                <w:u w:val="single"/>
              </w:rPr>
            </w:pPr>
            <w:r w:rsidRPr="00C46E45">
              <w:rPr>
                <w:u w:val="single"/>
              </w:rPr>
              <w:t xml:space="preserve">Kahvilatila </w:t>
            </w:r>
          </w:p>
          <w:p w14:paraId="16004D70" w14:textId="77777777" w:rsidR="000170EF" w:rsidRDefault="000170EF" w:rsidP="000170EF">
            <w:pPr>
              <w:pStyle w:val="Otsikko3"/>
            </w:pPr>
            <w:r>
              <w:t>- Kolme ruokailuryhmää (yhteensä 12 tuolia)</w:t>
            </w:r>
          </w:p>
          <w:p w14:paraId="24A7722B" w14:textId="77777777" w:rsidR="000170EF" w:rsidRDefault="000170EF" w:rsidP="000170EF">
            <w:pPr>
              <w:pStyle w:val="Otsikko3"/>
            </w:pPr>
            <w:r>
              <w:t xml:space="preserve">- 2 kpl 2 hengen sohvaa ja sohvapöydät, </w:t>
            </w:r>
          </w:p>
          <w:p w14:paraId="46D3A31A" w14:textId="77777777" w:rsidR="000170EF" w:rsidRDefault="000170EF" w:rsidP="000170EF">
            <w:pPr>
              <w:pStyle w:val="Otsikko3"/>
            </w:pPr>
            <w:r>
              <w:t>- Keittiösaareke+ 6 jakkaraa</w:t>
            </w:r>
          </w:p>
          <w:p w14:paraId="40250139" w14:textId="77777777" w:rsidR="000170EF" w:rsidRPr="00C46E45" w:rsidRDefault="000170EF" w:rsidP="000170EF">
            <w:pPr>
              <w:pStyle w:val="Otsikko3"/>
              <w:rPr>
                <w:u w:val="single"/>
              </w:rPr>
            </w:pPr>
            <w:r w:rsidRPr="00C46E45">
              <w:rPr>
                <w:u w:val="single"/>
              </w:rPr>
              <w:t xml:space="preserve">Monitoimitila </w:t>
            </w:r>
          </w:p>
          <w:p w14:paraId="66ACCD4F" w14:textId="77777777" w:rsidR="000170EF" w:rsidRDefault="000170EF" w:rsidP="000170EF">
            <w:pPr>
              <w:pStyle w:val="Otsikko3"/>
            </w:pPr>
            <w:r>
              <w:t>- 1 x 9 hengen sohva +sohvapöytä</w:t>
            </w:r>
          </w:p>
          <w:p w14:paraId="0E4D353B" w14:textId="77777777" w:rsidR="000170EF" w:rsidRDefault="000170EF" w:rsidP="000170EF">
            <w:pPr>
              <w:pStyle w:val="Otsikko3"/>
            </w:pPr>
            <w:r>
              <w:t>- 4 x 2 hengen sohva + sohvapöydät</w:t>
            </w:r>
          </w:p>
          <w:p w14:paraId="42FFD0A1" w14:textId="77777777" w:rsidR="000170EF" w:rsidRDefault="000170EF" w:rsidP="000170EF">
            <w:pPr>
              <w:pStyle w:val="Otsikko3"/>
            </w:pPr>
            <w:r>
              <w:t>- 2 x 4hengen ruokailuryhmää</w:t>
            </w:r>
          </w:p>
          <w:p w14:paraId="6AF3932B" w14:textId="77777777" w:rsidR="000170EF" w:rsidRDefault="000170EF" w:rsidP="000170EF">
            <w:pPr>
              <w:pStyle w:val="Otsikko3"/>
            </w:pPr>
            <w:r>
              <w:t>- 4 x säkkituoli</w:t>
            </w:r>
          </w:p>
          <w:p w14:paraId="1D61BAEE" w14:textId="77777777" w:rsidR="000170EF" w:rsidRDefault="000170EF" w:rsidP="000170EF">
            <w:pPr>
              <w:pStyle w:val="Otsikko3"/>
            </w:pPr>
            <w:r>
              <w:t>- 2 x tv-taso</w:t>
            </w:r>
          </w:p>
          <w:p w14:paraId="494CFBED" w14:textId="77777777" w:rsidR="000170EF" w:rsidRDefault="000170EF" w:rsidP="000170EF">
            <w:pPr>
              <w:pStyle w:val="Otsikko3"/>
            </w:pPr>
            <w:r>
              <w:t>- 3 x TV</w:t>
            </w:r>
          </w:p>
          <w:p w14:paraId="10930BB6" w14:textId="2969872B" w:rsidR="00B40C4C" w:rsidRDefault="000170EF" w:rsidP="000170EF">
            <w:pPr>
              <w:pStyle w:val="Otsikko3"/>
            </w:pPr>
            <w:r>
              <w:t>- 1 biljardipöytä</w:t>
            </w:r>
          </w:p>
        </w:tc>
      </w:tr>
      <w:tr w:rsidR="00B40C4C" w14:paraId="2DD7D6AC" w14:textId="77777777" w:rsidTr="00E73D6D">
        <w:tc>
          <w:tcPr>
            <w:tcW w:w="5094" w:type="dxa"/>
          </w:tcPr>
          <w:p w14:paraId="3033E9E7" w14:textId="77777777" w:rsidR="00B40C4C" w:rsidRPr="00582D36" w:rsidRDefault="00B40C4C" w:rsidP="00B40C4C">
            <w:pPr>
              <w:pStyle w:val="Otsikko3"/>
            </w:pPr>
            <w:r w:rsidRPr="00582D36">
              <w:lastRenderedPageBreak/>
              <w:t xml:space="preserve">Erikseen varattavat välineet </w:t>
            </w:r>
          </w:p>
          <w:p w14:paraId="34CDC185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5485D8B7" w14:textId="78BB31D6" w:rsidR="00B40C4C" w:rsidRDefault="00C46E45" w:rsidP="00582D36">
            <w:pPr>
              <w:pStyle w:val="Otsikko3"/>
            </w:pPr>
            <w:r>
              <w:t>Ei</w:t>
            </w:r>
          </w:p>
        </w:tc>
      </w:tr>
      <w:tr w:rsidR="00B40C4C" w14:paraId="556A4F83" w14:textId="77777777" w:rsidTr="00E73D6D">
        <w:tc>
          <w:tcPr>
            <w:tcW w:w="5094" w:type="dxa"/>
          </w:tcPr>
          <w:p w14:paraId="067AB6F3" w14:textId="77777777" w:rsidR="00B40C4C" w:rsidRPr="00582D36" w:rsidRDefault="00B40C4C" w:rsidP="00B40C4C">
            <w:pPr>
              <w:pStyle w:val="Otsikko3"/>
            </w:pPr>
            <w:r w:rsidRPr="00582D36">
              <w:t xml:space="preserve">Ulkotilat </w:t>
            </w:r>
          </w:p>
          <w:p w14:paraId="2D8BD51A" w14:textId="77777777" w:rsidR="00B40C4C" w:rsidRPr="00582D36" w:rsidRDefault="00B40C4C" w:rsidP="00582D36">
            <w:pPr>
              <w:pStyle w:val="Otsikko3"/>
            </w:pPr>
          </w:p>
        </w:tc>
        <w:tc>
          <w:tcPr>
            <w:tcW w:w="5095" w:type="dxa"/>
          </w:tcPr>
          <w:p w14:paraId="687B1891" w14:textId="35C737E9" w:rsidR="00B40C4C" w:rsidRDefault="00C46E45" w:rsidP="00582D36">
            <w:pPr>
              <w:pStyle w:val="Otsikko3"/>
            </w:pPr>
            <w:r>
              <w:t>Ei</w:t>
            </w:r>
          </w:p>
        </w:tc>
      </w:tr>
      <w:tr w:rsidR="00B40C4C" w14:paraId="56A82F77" w14:textId="77777777" w:rsidTr="00E73D6D">
        <w:tc>
          <w:tcPr>
            <w:tcW w:w="5094" w:type="dxa"/>
          </w:tcPr>
          <w:p w14:paraId="51C0624A" w14:textId="2A1EF0C8" w:rsidR="00B40C4C" w:rsidRPr="00582D36" w:rsidRDefault="00B40C4C" w:rsidP="00582D36">
            <w:pPr>
              <w:pStyle w:val="Otsikko3"/>
            </w:pPr>
            <w:r w:rsidRPr="00582D36">
              <w:t xml:space="preserve">Käyttötarkoitus, muunneltavuus ja </w:t>
            </w:r>
            <w:r>
              <w:br/>
            </w:r>
            <w:r w:rsidRPr="00582D36">
              <w:t xml:space="preserve">käytön rajoitukset </w:t>
            </w:r>
          </w:p>
        </w:tc>
        <w:tc>
          <w:tcPr>
            <w:tcW w:w="5095" w:type="dxa"/>
          </w:tcPr>
          <w:p w14:paraId="08330CA9" w14:textId="77777777" w:rsidR="00C46E45" w:rsidRDefault="00C46E45" w:rsidP="00C46E45">
            <w:pPr>
              <w:pStyle w:val="Otsikko3"/>
            </w:pPr>
            <w:r>
              <w:t>Tila sopii pieniin juhlatilaisuuksiin, sekä kokouksiin ja harrasteryhmille.</w:t>
            </w:r>
          </w:p>
          <w:p w14:paraId="29797010" w14:textId="77777777" w:rsidR="00C46E45" w:rsidRDefault="00C46E45" w:rsidP="00C46E45">
            <w:pPr>
              <w:pStyle w:val="Otsikko3"/>
            </w:pPr>
            <w:r>
              <w:t xml:space="preserve">• Esteetön tila, pyörätuoliliuska ja </w:t>
            </w:r>
            <w:proofErr w:type="spellStart"/>
            <w:r>
              <w:t>inva</w:t>
            </w:r>
            <w:proofErr w:type="spellEnd"/>
            <w:r>
              <w:t>-WC löytyy.</w:t>
            </w:r>
          </w:p>
          <w:p w14:paraId="32CCD6EB" w14:textId="77777777" w:rsidR="00C46E45" w:rsidRDefault="00C46E45" w:rsidP="00C46E45">
            <w:pPr>
              <w:pStyle w:val="Otsikko3"/>
            </w:pPr>
            <w:r>
              <w:t>• Käyttövuoron loputtava klo 21.30 mennessä.</w:t>
            </w:r>
          </w:p>
          <w:p w14:paraId="775DBA0A" w14:textId="77777777" w:rsidR="00C46E45" w:rsidRDefault="00C46E45" w:rsidP="00C46E45">
            <w:pPr>
              <w:pStyle w:val="Otsikko3"/>
            </w:pPr>
            <w:r>
              <w:t>• Samassa rakennuksessa toimii Möysän peruskoulu.</w:t>
            </w:r>
          </w:p>
          <w:p w14:paraId="5C878939" w14:textId="61B710D2" w:rsidR="00B40C4C" w:rsidRPr="00C46E45" w:rsidRDefault="00C46E45" w:rsidP="00C46E45">
            <w:pPr>
              <w:pStyle w:val="Otsikko3"/>
              <w:rPr>
                <w:u w:val="single"/>
              </w:rPr>
            </w:pPr>
            <w:r w:rsidRPr="00C46E45">
              <w:rPr>
                <w:u w:val="single"/>
              </w:rPr>
              <w:t>• Tila ei ole toistaiseksi vuokrattavissa viikonloppu käyttöön.</w:t>
            </w:r>
          </w:p>
        </w:tc>
      </w:tr>
      <w:tr w:rsidR="00B40C4C" w14:paraId="46363F15" w14:textId="77777777" w:rsidTr="00E73D6D">
        <w:tc>
          <w:tcPr>
            <w:tcW w:w="5094" w:type="dxa"/>
          </w:tcPr>
          <w:p w14:paraId="53979368" w14:textId="77777777" w:rsidR="00B40C4C" w:rsidRPr="00582D36" w:rsidRDefault="00B40C4C" w:rsidP="00B40C4C">
            <w:pPr>
              <w:pStyle w:val="Otsikko3"/>
            </w:pPr>
            <w:r w:rsidRPr="00582D36">
              <w:t xml:space="preserve">Vuokrataanko tila henkilökunnalla vai ilman </w:t>
            </w:r>
          </w:p>
          <w:p w14:paraId="716548DA" w14:textId="77777777" w:rsidR="00B40C4C" w:rsidRPr="00582D36" w:rsidRDefault="00B40C4C" w:rsidP="00B40C4C">
            <w:pPr>
              <w:pStyle w:val="Otsikko3"/>
            </w:pPr>
          </w:p>
        </w:tc>
        <w:tc>
          <w:tcPr>
            <w:tcW w:w="5095" w:type="dxa"/>
          </w:tcPr>
          <w:p w14:paraId="55A8C263" w14:textId="18433DF4" w:rsidR="00B40C4C" w:rsidRDefault="00C46E45" w:rsidP="00582D36">
            <w:pPr>
              <w:pStyle w:val="Otsikko3"/>
            </w:pPr>
            <w:r>
              <w:t>Ilman henkilökuntaa, perehdytys ja avaimet henkilökunnalta.</w:t>
            </w:r>
          </w:p>
        </w:tc>
      </w:tr>
      <w:tr w:rsidR="00B40C4C" w14:paraId="762AD1B0" w14:textId="77777777" w:rsidTr="00E73D6D">
        <w:tc>
          <w:tcPr>
            <w:tcW w:w="5094" w:type="dxa"/>
          </w:tcPr>
          <w:p w14:paraId="623A71EB" w14:textId="77777777" w:rsidR="00B40C4C" w:rsidRPr="00582D36" w:rsidRDefault="00B40C4C" w:rsidP="00B40C4C">
            <w:pPr>
              <w:pStyle w:val="Otsikko3"/>
            </w:pPr>
            <w:r w:rsidRPr="00582D36">
              <w:t xml:space="preserve">Yhteyshenkilö </w:t>
            </w:r>
          </w:p>
          <w:p w14:paraId="088D3EAD" w14:textId="77777777" w:rsidR="00B40C4C" w:rsidRPr="00582D36" w:rsidRDefault="00B40C4C" w:rsidP="00B40C4C">
            <w:pPr>
              <w:pStyle w:val="Otsikko3"/>
            </w:pPr>
          </w:p>
        </w:tc>
        <w:tc>
          <w:tcPr>
            <w:tcW w:w="5095" w:type="dxa"/>
          </w:tcPr>
          <w:p w14:paraId="575353D9" w14:textId="77777777" w:rsidR="00C46E45" w:rsidRDefault="00C46E45" w:rsidP="00C46E45">
            <w:pPr>
              <w:pStyle w:val="Otsikko3"/>
            </w:pPr>
            <w:r>
              <w:t xml:space="preserve">Satu Parviainen p. 050-5184495 </w:t>
            </w:r>
          </w:p>
          <w:p w14:paraId="32415A71" w14:textId="419073DD" w:rsidR="00C46E45" w:rsidRDefault="00000000" w:rsidP="00C46E45">
            <w:hyperlink r:id="rId11" w:history="1">
              <w:r w:rsidR="00C46E45" w:rsidRPr="00D36262">
                <w:rPr>
                  <w:rStyle w:val="Hyperlinkki"/>
                </w:rPr>
                <w:t>satu.parviainen@lahti.fi</w:t>
              </w:r>
            </w:hyperlink>
          </w:p>
          <w:p w14:paraId="2B4344C6" w14:textId="3807C56B" w:rsidR="00C46E45" w:rsidRDefault="00C46E45" w:rsidP="00C46E45">
            <w:pPr>
              <w:keepNext/>
              <w:keepLines/>
              <w:spacing w:before="200"/>
              <w:outlineLvl w:val="2"/>
              <w:rPr>
                <w:rFonts w:ascii="Franklin Gothic Demi" w:eastAsiaTheme="majorEastAsia" w:hAnsi="Franklin Gothic Demi" w:cstheme="majorBidi"/>
                <w:bCs/>
                <w:color w:val="004F71" w:themeColor="text2"/>
                <w:sz w:val="22"/>
              </w:rPr>
            </w:pPr>
            <w:r>
              <w:rPr>
                <w:rFonts w:ascii="Franklin Gothic Demi" w:eastAsiaTheme="majorEastAsia" w:hAnsi="Franklin Gothic Demi" w:cstheme="majorBidi"/>
                <w:bCs/>
                <w:color w:val="004F71" w:themeColor="text2"/>
                <w:sz w:val="22"/>
              </w:rPr>
              <w:t>Erno Lampinen p.</w:t>
            </w:r>
            <w:proofErr w:type="gramStart"/>
            <w:r>
              <w:rPr>
                <w:rFonts w:ascii="Franklin Gothic Demi" w:eastAsiaTheme="majorEastAsia" w:hAnsi="Franklin Gothic Demi" w:cstheme="majorBidi"/>
                <w:bCs/>
                <w:color w:val="004F71" w:themeColor="text2"/>
                <w:sz w:val="22"/>
              </w:rPr>
              <w:t>044-4163488</w:t>
            </w:r>
            <w:proofErr w:type="gramEnd"/>
          </w:p>
          <w:p w14:paraId="70392744" w14:textId="647864E2" w:rsidR="00C46E45" w:rsidRPr="00C46E45" w:rsidRDefault="00000000" w:rsidP="00C46E45">
            <w:pPr>
              <w:keepNext/>
              <w:keepLines/>
              <w:spacing w:before="200"/>
              <w:outlineLvl w:val="2"/>
              <w:rPr>
                <w:rFonts w:ascii="Franklin Gothic Demi" w:eastAsiaTheme="majorEastAsia" w:hAnsi="Franklin Gothic Demi" w:cstheme="majorBidi"/>
                <w:bCs/>
                <w:color w:val="004F71" w:themeColor="text2"/>
                <w:sz w:val="22"/>
              </w:rPr>
            </w:pPr>
            <w:hyperlink r:id="rId12" w:history="1">
              <w:r w:rsidR="00C46E45" w:rsidRPr="008F709A">
                <w:rPr>
                  <w:rStyle w:val="Hyperlinkki"/>
                  <w:rFonts w:ascii="Franklin Gothic Demi" w:eastAsiaTheme="majorEastAsia" w:hAnsi="Franklin Gothic Demi" w:cstheme="majorBidi"/>
                  <w:bCs/>
                  <w:sz w:val="22"/>
                </w:rPr>
                <w:t>erno.lampinen@lahti.fi</w:t>
              </w:r>
            </w:hyperlink>
            <w:r w:rsidR="00C46E45">
              <w:rPr>
                <w:rFonts w:ascii="Franklin Gothic Demi" w:eastAsiaTheme="majorEastAsia" w:hAnsi="Franklin Gothic Demi" w:cstheme="majorBidi"/>
                <w:bCs/>
                <w:color w:val="004F71" w:themeColor="text2"/>
                <w:sz w:val="22"/>
              </w:rPr>
              <w:t xml:space="preserve"> </w:t>
            </w:r>
          </w:p>
          <w:p w14:paraId="3CC4C55D" w14:textId="72787D1D" w:rsidR="00C46E45" w:rsidRPr="00C46E45" w:rsidRDefault="00C46E45" w:rsidP="00C46E45"/>
          <w:p w14:paraId="2DAA37C8" w14:textId="37C4AF1B" w:rsidR="00C46E45" w:rsidRPr="00C46E45" w:rsidRDefault="00C46E45" w:rsidP="00C46E45"/>
        </w:tc>
      </w:tr>
      <w:tr w:rsidR="00B40C4C" w14:paraId="7A2EBABE" w14:textId="77777777" w:rsidTr="00E73D6D">
        <w:tc>
          <w:tcPr>
            <w:tcW w:w="5094" w:type="dxa"/>
          </w:tcPr>
          <w:p w14:paraId="21F2C22E" w14:textId="4848ED40" w:rsidR="00B40C4C" w:rsidRPr="00582D36" w:rsidRDefault="00B40C4C" w:rsidP="00B40C4C">
            <w:pPr>
              <w:pStyle w:val="Otsikko3"/>
            </w:pPr>
            <w:r w:rsidRPr="00582D36">
              <w:t>Lisätiedot</w:t>
            </w:r>
          </w:p>
        </w:tc>
        <w:tc>
          <w:tcPr>
            <w:tcW w:w="5095" w:type="dxa"/>
          </w:tcPr>
          <w:p w14:paraId="79101CD3" w14:textId="77777777" w:rsidR="00B40C4C" w:rsidRDefault="00B40C4C" w:rsidP="00582D36">
            <w:pPr>
              <w:pStyle w:val="Otsikko3"/>
            </w:pPr>
          </w:p>
        </w:tc>
      </w:tr>
    </w:tbl>
    <w:p w14:paraId="071E62CC" w14:textId="60C3A407" w:rsidR="00582D36" w:rsidRDefault="00582D36" w:rsidP="00B40C4C">
      <w:pPr>
        <w:pStyle w:val="Otsikko3"/>
      </w:pPr>
    </w:p>
    <w:p w14:paraId="118E6BA9" w14:textId="77777777" w:rsidR="00C46E45" w:rsidRDefault="00C46E45" w:rsidP="00C46E45"/>
    <w:p w14:paraId="60FB1EF0" w14:textId="77777777" w:rsidR="00C46E45" w:rsidRPr="00C46E45" w:rsidRDefault="00C46E45" w:rsidP="00C46E45"/>
    <w:p w14:paraId="1FD50475" w14:textId="2D91503F" w:rsidR="00577216" w:rsidRDefault="00577216" w:rsidP="00577216">
      <w:pPr>
        <w:pStyle w:val="Otsikko1"/>
      </w:pPr>
      <w:r>
        <w:lastRenderedPageBreak/>
        <w:t>Kuvia tilasta</w:t>
      </w:r>
    </w:p>
    <w:p w14:paraId="4D2651C5" w14:textId="77777777" w:rsidR="00C46E45" w:rsidRPr="00C46E45" w:rsidRDefault="00C46E45" w:rsidP="00C46E45"/>
    <w:p w14:paraId="40C316C2" w14:textId="7AB6A105" w:rsidR="009F136B" w:rsidRDefault="009F136B" w:rsidP="00577216">
      <w:r>
        <w:rPr>
          <w:noProof/>
        </w:rPr>
        <w:drawing>
          <wp:inline distT="0" distB="0" distL="0" distR="0" wp14:anchorId="0A889C77" wp14:editId="70305371">
            <wp:extent cx="2987040" cy="1993265"/>
            <wp:effectExtent l="0" t="0" r="3810" b="6985"/>
            <wp:docPr id="35822065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19A2DDE" wp14:editId="241B7A83">
            <wp:extent cx="3017520" cy="2011680"/>
            <wp:effectExtent l="0" t="0" r="0" b="7620"/>
            <wp:docPr id="789652157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AFA24" w14:textId="703A2D63" w:rsidR="009F136B" w:rsidRDefault="009F136B" w:rsidP="00577216">
      <w:r>
        <w:rPr>
          <w:noProof/>
        </w:rPr>
        <w:drawing>
          <wp:inline distT="0" distB="0" distL="0" distR="0" wp14:anchorId="50B73062" wp14:editId="692165EA">
            <wp:extent cx="3030220" cy="2023745"/>
            <wp:effectExtent l="0" t="0" r="0" b="0"/>
            <wp:docPr id="461624147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3DB589CB" w14:textId="6CF45E1C" w:rsidR="009F136B" w:rsidRDefault="009F136B" w:rsidP="00577216">
      <w:r>
        <w:t>Monitoimitila kuvattuna yllä</w:t>
      </w:r>
    </w:p>
    <w:p w14:paraId="4200B731" w14:textId="0A4F4B27" w:rsidR="009F136B" w:rsidRDefault="009F136B" w:rsidP="00577216">
      <w:pPr>
        <w:rPr>
          <w:noProof/>
        </w:rPr>
      </w:pPr>
      <w:r>
        <w:rPr>
          <w:noProof/>
        </w:rPr>
        <w:drawing>
          <wp:inline distT="0" distB="0" distL="0" distR="0" wp14:anchorId="550F8E5E" wp14:editId="03D404B9">
            <wp:extent cx="2956560" cy="1969135"/>
            <wp:effectExtent l="0" t="0" r="0" b="0"/>
            <wp:docPr id="1452598778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1CCD40" wp14:editId="0EFB0F1B">
            <wp:extent cx="2974975" cy="1981200"/>
            <wp:effectExtent l="0" t="0" r="0" b="0"/>
            <wp:docPr id="835909883" name="Kuva 4" descr="Kuva, joka sisältää kohteen sisä-, huonekalu, lattia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09883" name="Kuva 4" descr="Kuva, joka sisältää kohteen sisä-, huonekalu, lattia, sein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8A0E2" w14:textId="389A98CB" w:rsidR="009F136B" w:rsidRPr="00577216" w:rsidRDefault="009F136B" w:rsidP="00577216">
      <w:r>
        <w:rPr>
          <w:noProof/>
        </w:rPr>
        <w:t xml:space="preserve">Keittiön kuvat kuvattuna yllä </w:t>
      </w:r>
    </w:p>
    <w:sectPr w:rsidR="009F136B" w:rsidRPr="00577216" w:rsidSect="00C84605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1985" w:right="567" w:bottom="1562" w:left="1134" w:header="720" w:footer="42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D27CC" w14:textId="77777777" w:rsidR="00C84605" w:rsidRDefault="00C84605" w:rsidP="002F7CAD">
      <w:r>
        <w:separator/>
      </w:r>
    </w:p>
  </w:endnote>
  <w:endnote w:type="continuationSeparator" w:id="0">
    <w:p w14:paraId="1BC9FC56" w14:textId="77777777" w:rsidR="00C84605" w:rsidRDefault="00C84605" w:rsidP="002F7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95"/>
      <w:gridCol w:w="3395"/>
      <w:gridCol w:w="3395"/>
    </w:tblGrid>
    <w:tr w:rsidR="7CBD06B9" w14:paraId="18D93150" w14:textId="77777777" w:rsidTr="7CBD06B9">
      <w:trPr>
        <w:trHeight w:val="300"/>
      </w:trPr>
      <w:tc>
        <w:tcPr>
          <w:tcW w:w="3395" w:type="dxa"/>
        </w:tcPr>
        <w:p w14:paraId="6D4F763F" w14:textId="660D6E27" w:rsidR="7CBD06B9" w:rsidRDefault="7CBD06B9" w:rsidP="7CBD06B9">
          <w:pPr>
            <w:pStyle w:val="Yltunniste"/>
            <w:ind w:left="-115"/>
          </w:pPr>
        </w:p>
      </w:tc>
      <w:tc>
        <w:tcPr>
          <w:tcW w:w="3395" w:type="dxa"/>
        </w:tcPr>
        <w:p w14:paraId="2D14146E" w14:textId="687A2471" w:rsidR="7CBD06B9" w:rsidRDefault="7CBD06B9" w:rsidP="7CBD06B9">
          <w:pPr>
            <w:pStyle w:val="Yltunniste"/>
            <w:jc w:val="center"/>
          </w:pPr>
        </w:p>
      </w:tc>
      <w:tc>
        <w:tcPr>
          <w:tcW w:w="3395" w:type="dxa"/>
        </w:tcPr>
        <w:p w14:paraId="162672F9" w14:textId="467351A5" w:rsidR="7CBD06B9" w:rsidRDefault="7CBD06B9" w:rsidP="7CBD06B9">
          <w:pPr>
            <w:pStyle w:val="Yltunniste"/>
            <w:ind w:right="-115"/>
            <w:jc w:val="right"/>
          </w:pPr>
        </w:p>
      </w:tc>
    </w:tr>
  </w:tbl>
  <w:p w14:paraId="6DDCE99A" w14:textId="06040B1A" w:rsidR="7CBD06B9" w:rsidRDefault="7CBD06B9" w:rsidP="7CBD06B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7B3D2" w14:textId="3F812786" w:rsidR="008B1BAB" w:rsidRPr="00FF6B76" w:rsidRDefault="008B1BAB" w:rsidP="008B1BAB">
    <w:pPr>
      <w:pStyle w:val="Alatunniste"/>
      <w:tabs>
        <w:tab w:val="clear" w:pos="2694"/>
        <w:tab w:val="left" w:pos="3402"/>
      </w:tabs>
      <w:rPr>
        <w:color w:val="002060"/>
        <w:sz w:val="16"/>
        <w:szCs w:val="16"/>
      </w:rPr>
    </w:pPr>
    <w:r w:rsidRPr="00FF6B76">
      <w:rPr>
        <w:color w:val="002060"/>
        <w:sz w:val="16"/>
        <w:szCs w:val="16"/>
      </w:rPr>
      <w:t>Lahden kaupunki</w:t>
    </w:r>
    <w:r w:rsidRPr="00FF6B76">
      <w:rPr>
        <w:color w:val="002060"/>
        <w:sz w:val="16"/>
        <w:szCs w:val="16"/>
      </w:rPr>
      <w:tab/>
    </w:r>
    <w:r w:rsidR="0071758B" w:rsidRPr="00FF6B76">
      <w:rPr>
        <w:color w:val="002060"/>
        <w:sz w:val="16"/>
        <w:szCs w:val="16"/>
      </w:rPr>
      <w:t>Kirkkokatu 21 E</w:t>
    </w:r>
    <w:r w:rsidR="00582D36">
      <w:rPr>
        <w:color w:val="002060"/>
        <w:sz w:val="16"/>
        <w:szCs w:val="16"/>
      </w:rPr>
      <w:tab/>
    </w:r>
    <w:r w:rsidR="00582D36">
      <w:rPr>
        <w:color w:val="002060"/>
        <w:sz w:val="16"/>
        <w:szCs w:val="16"/>
      </w:rPr>
      <w:tab/>
    </w:r>
    <w:r w:rsidRPr="00FF6B76">
      <w:rPr>
        <w:color w:val="002060"/>
        <w:sz w:val="16"/>
        <w:szCs w:val="16"/>
      </w:rPr>
      <w:t>kirjaamo@lahti.fi</w:t>
    </w:r>
    <w:r w:rsidR="00582D36">
      <w:rPr>
        <w:color w:val="002060"/>
        <w:sz w:val="16"/>
        <w:szCs w:val="16"/>
      </w:rPr>
      <w:t xml:space="preserve"> </w:t>
    </w:r>
    <w:r w:rsidRPr="00FF6B76">
      <w:rPr>
        <w:color w:val="002060"/>
        <w:sz w:val="16"/>
        <w:szCs w:val="16"/>
      </w:rPr>
      <w:tab/>
      <w:t>Y-</w:t>
    </w:r>
    <w:proofErr w:type="gramStart"/>
    <w:r w:rsidRPr="00FF6B76">
      <w:rPr>
        <w:color w:val="002060"/>
        <w:sz w:val="16"/>
        <w:szCs w:val="16"/>
      </w:rPr>
      <w:t>0149669-3</w:t>
    </w:r>
    <w:proofErr w:type="gramEnd"/>
  </w:p>
  <w:p w14:paraId="02ED6A98" w14:textId="4AF50BBF" w:rsidR="00DB3B9D" w:rsidRPr="00FF6B76" w:rsidRDefault="0071758B" w:rsidP="008B1BAB">
    <w:pPr>
      <w:pStyle w:val="Alatunniste"/>
      <w:tabs>
        <w:tab w:val="clear" w:pos="2694"/>
        <w:tab w:val="left" w:pos="3402"/>
      </w:tabs>
      <w:rPr>
        <w:color w:val="002060"/>
        <w:sz w:val="16"/>
        <w:szCs w:val="16"/>
      </w:rPr>
    </w:pPr>
    <w:r w:rsidRPr="00FF6B76">
      <w:rPr>
        <w:color w:val="002060"/>
        <w:sz w:val="16"/>
        <w:szCs w:val="16"/>
      </w:rPr>
      <w:t>Nuorisopalvelut</w:t>
    </w:r>
    <w:r w:rsidR="008B1BAB" w:rsidRPr="00FF6B76">
      <w:rPr>
        <w:color w:val="002060"/>
        <w:sz w:val="16"/>
        <w:szCs w:val="16"/>
      </w:rPr>
      <w:tab/>
      <w:t>151</w:t>
    </w:r>
    <w:r w:rsidR="00EE57D4" w:rsidRPr="00FF6B76">
      <w:rPr>
        <w:color w:val="002060"/>
        <w:sz w:val="16"/>
        <w:szCs w:val="16"/>
      </w:rPr>
      <w:t>4</w:t>
    </w:r>
    <w:r w:rsidR="008B1BAB" w:rsidRPr="00FF6B76">
      <w:rPr>
        <w:color w:val="002060"/>
        <w:sz w:val="16"/>
        <w:szCs w:val="16"/>
      </w:rPr>
      <w:t>0 Lahti</w:t>
    </w:r>
    <w:r w:rsidR="008B1BAB" w:rsidRPr="00FF6B76">
      <w:rPr>
        <w:color w:val="002060"/>
        <w:sz w:val="16"/>
        <w:szCs w:val="16"/>
      </w:rPr>
      <w:tab/>
    </w:r>
    <w:r w:rsidR="00582D36">
      <w:rPr>
        <w:color w:val="002060"/>
        <w:sz w:val="16"/>
        <w:szCs w:val="16"/>
      </w:rPr>
      <w:tab/>
    </w:r>
    <w:r w:rsidR="00582D36" w:rsidRPr="00582D36">
      <w:rPr>
        <w:color w:val="002060"/>
        <w:sz w:val="16"/>
        <w:szCs w:val="16"/>
      </w:rPr>
      <w:t>nuorisopalvelut@lahti.fi</w:t>
    </w:r>
    <w:r w:rsidR="00582D36">
      <w:rPr>
        <w:color w:val="002060"/>
        <w:sz w:val="16"/>
        <w:szCs w:val="16"/>
      </w:rPr>
      <w:t xml:space="preserve"> </w:t>
    </w:r>
    <w:r w:rsidR="00582D36" w:rsidRPr="00FF6B76">
      <w:rPr>
        <w:color w:val="002060"/>
        <w:sz w:val="16"/>
        <w:szCs w:val="16"/>
      </w:rPr>
      <w:t>www.lahti.fi/nuorisopalvelut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F256F" w14:textId="77777777" w:rsidR="00C84605" w:rsidRDefault="00C84605" w:rsidP="002F7CAD">
      <w:r>
        <w:separator/>
      </w:r>
    </w:p>
  </w:footnote>
  <w:footnote w:type="continuationSeparator" w:id="0">
    <w:p w14:paraId="491EFAE6" w14:textId="77777777" w:rsidR="00C84605" w:rsidRDefault="00C84605" w:rsidP="002F7C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7D30" w14:textId="09DE817C" w:rsidR="00DB3B9D" w:rsidRDefault="00DB3B9D" w:rsidP="00B23DD1">
    <w:pPr>
      <w:pStyle w:val="Yltunniste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4B0D9B">
      <w:rPr>
        <w:rStyle w:val="Sivunumero"/>
        <w:noProof/>
      </w:rPr>
      <w:t>1</w:t>
    </w:r>
    <w:r>
      <w:rPr>
        <w:rStyle w:val="Sivunumero"/>
      </w:rPr>
      <w:fldChar w:fldCharType="end"/>
    </w:r>
  </w:p>
  <w:p w14:paraId="287C82F7" w14:textId="77777777" w:rsidR="00DB3B9D" w:rsidRDefault="00DB3B9D" w:rsidP="00B23DD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1B0C" w14:textId="1861A11C" w:rsidR="00A62E43" w:rsidRPr="00B23DD1" w:rsidRDefault="00A62E43" w:rsidP="00A62E43">
    <w:pPr>
      <w:pStyle w:val="Yltunniste"/>
      <w:tabs>
        <w:tab w:val="clear" w:pos="5256"/>
        <w:tab w:val="clear" w:pos="7382"/>
        <w:tab w:val="left" w:pos="5216"/>
        <w:tab w:val="left" w:pos="6521"/>
        <w:tab w:val="right" w:pos="7825"/>
        <w:tab w:val="right" w:pos="9129"/>
      </w:tabs>
      <w:jc w:val="right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55806F9" wp14:editId="5D105EAA">
          <wp:simplePos x="0" y="0"/>
          <wp:positionH relativeFrom="column">
            <wp:posOffset>3810</wp:posOffset>
          </wp:positionH>
          <wp:positionV relativeFrom="page">
            <wp:posOffset>457200</wp:posOffset>
          </wp:positionV>
          <wp:extent cx="840740" cy="297180"/>
          <wp:effectExtent l="0" t="0" r="0" b="7620"/>
          <wp:wrapSquare wrapText="bothSides"/>
          <wp:docPr id="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39BE">
      <w:rPr>
        <w:rFonts w:ascii="Arial" w:eastAsia="Andale Sans UI" w:hAnsi="Arial" w:cs="Arial"/>
        <w:b/>
      </w:rPr>
      <w:tab/>
    </w:r>
    <w:r w:rsidR="00785A68">
      <w:rPr>
        <w:rFonts w:ascii="Arial" w:eastAsia="Andale Sans UI" w:hAnsi="Arial" w:cs="Arial"/>
        <w:b/>
        <w:noProof/>
      </w:rPr>
      <w:drawing>
        <wp:inline distT="0" distB="0" distL="0" distR="0" wp14:anchorId="746E5F6C" wp14:editId="494FB18A">
          <wp:extent cx="1996440" cy="260712"/>
          <wp:effectExtent l="0" t="0" r="3810" b="6350"/>
          <wp:docPr id="394770962" name="Kuva 1" descr="Kuva, joka sisältää kohteen Fontti, Grafiikka, graafinen suunnittelu,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770962" name="Kuva 1" descr="Kuva, joka sisältää kohteen Fontti, Grafiikka, graafinen suunnittelu, teks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171" cy="265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339BE">
      <w:rPr>
        <w:rFonts w:ascii="Arial" w:eastAsia="Andale Sans UI" w:hAnsi="Arial" w:cs="Arial"/>
        <w:b/>
      </w:rPr>
      <w:tab/>
    </w:r>
    <w:r w:rsidRPr="000339BE">
      <w:fldChar w:fldCharType="begin"/>
    </w:r>
    <w:r w:rsidRPr="000339BE">
      <w:instrText xml:space="preserve"> PAGE </w:instrText>
    </w:r>
    <w:r w:rsidRPr="000339BE">
      <w:fldChar w:fldCharType="separate"/>
    </w:r>
    <w:r>
      <w:t>1</w:t>
    </w:r>
    <w:r w:rsidRPr="000339BE">
      <w:fldChar w:fldCharType="end"/>
    </w:r>
    <w:r w:rsidRPr="000339BE">
      <w:t xml:space="preserve"> (</w:t>
    </w:r>
    <w:r w:rsidRPr="000339BE">
      <w:fldChar w:fldCharType="begin"/>
    </w:r>
    <w:r w:rsidRPr="000339BE">
      <w:instrText xml:space="preserve"> NUMPAGES </w:instrText>
    </w:r>
    <w:r w:rsidRPr="000339BE">
      <w:fldChar w:fldCharType="separate"/>
    </w:r>
    <w:r>
      <w:t>2</w:t>
    </w:r>
    <w:r w:rsidRPr="000339BE">
      <w:fldChar w:fldCharType="end"/>
    </w:r>
    <w:r w:rsidRPr="000339BE">
      <w:t>)</w:t>
    </w:r>
  </w:p>
  <w:p w14:paraId="79686FBA" w14:textId="58F641F4" w:rsidR="00A62E43" w:rsidRPr="000339BE" w:rsidRDefault="00A62E43" w:rsidP="00A62E43">
    <w:pPr>
      <w:pStyle w:val="Yltunniste"/>
      <w:tabs>
        <w:tab w:val="clear" w:pos="5256"/>
        <w:tab w:val="clear" w:pos="7382"/>
        <w:tab w:val="left" w:pos="5216"/>
        <w:tab w:val="left" w:pos="6521"/>
        <w:tab w:val="right" w:pos="7825"/>
        <w:tab w:val="right" w:pos="9129"/>
      </w:tabs>
    </w:pPr>
    <w:r>
      <w:tab/>
    </w:r>
    <w:r>
      <w:tab/>
    </w:r>
  </w:p>
  <w:p w14:paraId="369320A4" w14:textId="77777777" w:rsidR="00A62E43" w:rsidRPr="000339BE" w:rsidRDefault="00A62E43" w:rsidP="00A62E43">
    <w:pPr>
      <w:pStyle w:val="Yltunniste"/>
    </w:pPr>
  </w:p>
  <w:p w14:paraId="13465631" w14:textId="23710A55" w:rsidR="00DB3B9D" w:rsidRPr="00A62E43" w:rsidRDefault="00DB3B9D" w:rsidP="00A62E43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D086" w14:textId="54274EF5" w:rsidR="00DB3B9D" w:rsidRPr="000339BE" w:rsidRDefault="00DB3B9D" w:rsidP="0029068F">
    <w:pPr>
      <w:pStyle w:val="Yltunniste"/>
      <w:tabs>
        <w:tab w:val="clear" w:pos="5256"/>
        <w:tab w:val="clear" w:pos="7382"/>
        <w:tab w:val="left" w:pos="5216"/>
        <w:tab w:val="left" w:pos="6521"/>
        <w:tab w:val="right" w:pos="7825"/>
        <w:tab w:val="right" w:pos="9129"/>
      </w:tabs>
      <w:jc w:val="righ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4C3E185" wp14:editId="158090B3">
          <wp:simplePos x="0" y="0"/>
          <wp:positionH relativeFrom="column">
            <wp:posOffset>3810</wp:posOffset>
          </wp:positionH>
          <wp:positionV relativeFrom="page">
            <wp:posOffset>457200</wp:posOffset>
          </wp:positionV>
          <wp:extent cx="840740" cy="297180"/>
          <wp:effectExtent l="0" t="0" r="0" b="7620"/>
          <wp:wrapSquare wrapText="bothSides"/>
          <wp:docPr id="5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39BE">
      <w:rPr>
        <w:rFonts w:ascii="Arial" w:eastAsia="Andale Sans UI" w:hAnsi="Arial" w:cs="Arial"/>
        <w:b/>
      </w:rPr>
      <w:tab/>
    </w:r>
    <w:r w:rsidR="00785A68">
      <w:rPr>
        <w:rFonts w:ascii="Arial" w:eastAsia="Andale Sans UI" w:hAnsi="Arial" w:cs="Arial"/>
        <w:b/>
        <w:noProof/>
      </w:rPr>
      <w:drawing>
        <wp:inline distT="0" distB="0" distL="0" distR="0" wp14:anchorId="030CE101" wp14:editId="2020883B">
          <wp:extent cx="1996440" cy="260712"/>
          <wp:effectExtent l="0" t="0" r="3810" b="6350"/>
          <wp:docPr id="1491326311" name="Kuva 1" descr="Kuva, joka sisältää kohteen Fontti, Grafiikka, graafinen suunnittelu,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326311" name="Kuva 1" descr="Kuva, joka sisältää kohteen Fontti, Grafiikka, graafinen suunnittelu, teks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171" cy="265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339BE">
      <w:rPr>
        <w:rFonts w:ascii="Arial" w:eastAsia="Andale Sans UI" w:hAnsi="Arial" w:cs="Arial"/>
        <w:b/>
      </w:rPr>
      <w:tab/>
    </w:r>
  </w:p>
  <w:p w14:paraId="68868629" w14:textId="557CF430" w:rsidR="00DB3B9D" w:rsidRPr="000339BE" w:rsidRDefault="00DB3B9D" w:rsidP="00B23DD1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9D60F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5C85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BB066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4AD2C5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5D4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BCEBF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3C446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55E21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BFC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1425C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A8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1029203"/>
    <w:multiLevelType w:val="hybridMultilevel"/>
    <w:tmpl w:val="73BEA0B6"/>
    <w:lvl w:ilvl="0" w:tplc="D91ED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ECC18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D062D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1C3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4644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325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F88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45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68E4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1EF09"/>
    <w:multiLevelType w:val="hybridMultilevel"/>
    <w:tmpl w:val="3968AEE2"/>
    <w:lvl w:ilvl="0" w:tplc="CA9EC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ED9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B61C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D6B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0EC1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BEA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70DF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48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7A7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A74B2"/>
    <w:multiLevelType w:val="hybridMultilevel"/>
    <w:tmpl w:val="AD8C4270"/>
    <w:lvl w:ilvl="0" w:tplc="1E423D6E">
      <w:start w:val="1"/>
      <w:numFmt w:val="decimal"/>
      <w:lvlText w:val="%1."/>
      <w:lvlJc w:val="left"/>
      <w:pPr>
        <w:ind w:left="720" w:hanging="360"/>
      </w:pPr>
    </w:lvl>
    <w:lvl w:ilvl="1" w:tplc="39BE76AC">
      <w:start w:val="1"/>
      <w:numFmt w:val="lowerLetter"/>
      <w:lvlText w:val="%2."/>
      <w:lvlJc w:val="left"/>
      <w:pPr>
        <w:ind w:left="1440" w:hanging="360"/>
      </w:pPr>
    </w:lvl>
    <w:lvl w:ilvl="2" w:tplc="FFAAA0CA">
      <w:start w:val="1"/>
      <w:numFmt w:val="lowerRoman"/>
      <w:lvlText w:val="%3."/>
      <w:lvlJc w:val="right"/>
      <w:pPr>
        <w:ind w:left="2160" w:hanging="180"/>
      </w:pPr>
    </w:lvl>
    <w:lvl w:ilvl="3" w:tplc="CE30973C">
      <w:start w:val="1"/>
      <w:numFmt w:val="decimal"/>
      <w:lvlText w:val="%4."/>
      <w:lvlJc w:val="left"/>
      <w:pPr>
        <w:ind w:left="2880" w:hanging="360"/>
      </w:pPr>
    </w:lvl>
    <w:lvl w:ilvl="4" w:tplc="52D4EFE0">
      <w:start w:val="1"/>
      <w:numFmt w:val="lowerLetter"/>
      <w:lvlText w:val="%5."/>
      <w:lvlJc w:val="left"/>
      <w:pPr>
        <w:ind w:left="3600" w:hanging="360"/>
      </w:pPr>
    </w:lvl>
    <w:lvl w:ilvl="5" w:tplc="2A10FB7A">
      <w:start w:val="1"/>
      <w:numFmt w:val="lowerRoman"/>
      <w:lvlText w:val="%6."/>
      <w:lvlJc w:val="right"/>
      <w:pPr>
        <w:ind w:left="4320" w:hanging="180"/>
      </w:pPr>
    </w:lvl>
    <w:lvl w:ilvl="6" w:tplc="174C4666">
      <w:start w:val="1"/>
      <w:numFmt w:val="decimal"/>
      <w:lvlText w:val="%7."/>
      <w:lvlJc w:val="left"/>
      <w:pPr>
        <w:ind w:left="5040" w:hanging="360"/>
      </w:pPr>
    </w:lvl>
    <w:lvl w:ilvl="7" w:tplc="23CCC274">
      <w:start w:val="1"/>
      <w:numFmt w:val="lowerLetter"/>
      <w:lvlText w:val="%8."/>
      <w:lvlJc w:val="left"/>
      <w:pPr>
        <w:ind w:left="5760" w:hanging="360"/>
      </w:pPr>
    </w:lvl>
    <w:lvl w:ilvl="8" w:tplc="8E0C06A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5C31D"/>
    <w:multiLevelType w:val="hybridMultilevel"/>
    <w:tmpl w:val="06C2A75A"/>
    <w:lvl w:ilvl="0" w:tplc="93CA4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3E4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848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24CD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675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9480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CC2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422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AA4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08904"/>
    <w:multiLevelType w:val="hybridMultilevel"/>
    <w:tmpl w:val="50B0F032"/>
    <w:lvl w:ilvl="0" w:tplc="6EC63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5A7B8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46C6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2D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AA5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6A0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469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02DF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6AA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B458C"/>
    <w:multiLevelType w:val="hybridMultilevel"/>
    <w:tmpl w:val="523C531A"/>
    <w:lvl w:ilvl="0" w:tplc="80268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BA72F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C71AC2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43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140F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D49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7C7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840D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447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27929">
    <w:abstractNumId w:val="11"/>
  </w:num>
  <w:num w:numId="2" w16cid:durableId="170264102">
    <w:abstractNumId w:val="15"/>
  </w:num>
  <w:num w:numId="3" w16cid:durableId="846478450">
    <w:abstractNumId w:val="14"/>
  </w:num>
  <w:num w:numId="4" w16cid:durableId="477964702">
    <w:abstractNumId w:val="12"/>
  </w:num>
  <w:num w:numId="5" w16cid:durableId="994799019">
    <w:abstractNumId w:val="16"/>
  </w:num>
  <w:num w:numId="6" w16cid:durableId="929046353">
    <w:abstractNumId w:val="13"/>
  </w:num>
  <w:num w:numId="7" w16cid:durableId="321081057">
    <w:abstractNumId w:val="10"/>
  </w:num>
  <w:num w:numId="8" w16cid:durableId="542329878">
    <w:abstractNumId w:val="8"/>
  </w:num>
  <w:num w:numId="9" w16cid:durableId="1655138916">
    <w:abstractNumId w:val="7"/>
  </w:num>
  <w:num w:numId="10" w16cid:durableId="388581142">
    <w:abstractNumId w:val="6"/>
  </w:num>
  <w:num w:numId="11" w16cid:durableId="2093508974">
    <w:abstractNumId w:val="5"/>
  </w:num>
  <w:num w:numId="12" w16cid:durableId="1827545823">
    <w:abstractNumId w:val="9"/>
  </w:num>
  <w:num w:numId="13" w16cid:durableId="855193445">
    <w:abstractNumId w:val="4"/>
  </w:num>
  <w:num w:numId="14" w16cid:durableId="2110655631">
    <w:abstractNumId w:val="3"/>
  </w:num>
  <w:num w:numId="15" w16cid:durableId="1985352688">
    <w:abstractNumId w:val="2"/>
  </w:num>
  <w:num w:numId="16" w16cid:durableId="1372875695">
    <w:abstractNumId w:val="1"/>
  </w:num>
  <w:num w:numId="17" w16cid:durableId="182153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4D"/>
    <w:rsid w:val="00014616"/>
    <w:rsid w:val="000170EF"/>
    <w:rsid w:val="000328FB"/>
    <w:rsid w:val="000339BE"/>
    <w:rsid w:val="0006227A"/>
    <w:rsid w:val="00064453"/>
    <w:rsid w:val="000A1D33"/>
    <w:rsid w:val="000D68AA"/>
    <w:rsid w:val="000E2924"/>
    <w:rsid w:val="000F67BC"/>
    <w:rsid w:val="00103A42"/>
    <w:rsid w:val="00110F26"/>
    <w:rsid w:val="001132DA"/>
    <w:rsid w:val="00127D8B"/>
    <w:rsid w:val="0014011B"/>
    <w:rsid w:val="00171C4E"/>
    <w:rsid w:val="00186464"/>
    <w:rsid w:val="001D4999"/>
    <w:rsid w:val="001E7F92"/>
    <w:rsid w:val="001F449D"/>
    <w:rsid w:val="00211772"/>
    <w:rsid w:val="002367A0"/>
    <w:rsid w:val="0024197F"/>
    <w:rsid w:val="002449D7"/>
    <w:rsid w:val="00246034"/>
    <w:rsid w:val="0026691E"/>
    <w:rsid w:val="0028378E"/>
    <w:rsid w:val="0029068F"/>
    <w:rsid w:val="0029124D"/>
    <w:rsid w:val="002C4D0A"/>
    <w:rsid w:val="002D0A38"/>
    <w:rsid w:val="002D6C63"/>
    <w:rsid w:val="002E6190"/>
    <w:rsid w:val="002F7CAD"/>
    <w:rsid w:val="0030695D"/>
    <w:rsid w:val="00324044"/>
    <w:rsid w:val="00331E66"/>
    <w:rsid w:val="003508C7"/>
    <w:rsid w:val="00354629"/>
    <w:rsid w:val="00377D56"/>
    <w:rsid w:val="00387350"/>
    <w:rsid w:val="003A38EB"/>
    <w:rsid w:val="003A5569"/>
    <w:rsid w:val="003E37D6"/>
    <w:rsid w:val="00404747"/>
    <w:rsid w:val="0043445C"/>
    <w:rsid w:val="004A2A55"/>
    <w:rsid w:val="004B0D9B"/>
    <w:rsid w:val="004D2952"/>
    <w:rsid w:val="00532C16"/>
    <w:rsid w:val="00541785"/>
    <w:rsid w:val="00577216"/>
    <w:rsid w:val="00582D36"/>
    <w:rsid w:val="006061AE"/>
    <w:rsid w:val="00612161"/>
    <w:rsid w:val="00656278"/>
    <w:rsid w:val="006827AA"/>
    <w:rsid w:val="006A6FC5"/>
    <w:rsid w:val="0071758B"/>
    <w:rsid w:val="00785A68"/>
    <w:rsid w:val="007E1ECA"/>
    <w:rsid w:val="0081405A"/>
    <w:rsid w:val="00844689"/>
    <w:rsid w:val="00870A46"/>
    <w:rsid w:val="00873233"/>
    <w:rsid w:val="00877C91"/>
    <w:rsid w:val="00884350"/>
    <w:rsid w:val="0088563D"/>
    <w:rsid w:val="008B1BAB"/>
    <w:rsid w:val="008B7C72"/>
    <w:rsid w:val="008C0318"/>
    <w:rsid w:val="008D50F8"/>
    <w:rsid w:val="008E1274"/>
    <w:rsid w:val="00915CCC"/>
    <w:rsid w:val="009409FE"/>
    <w:rsid w:val="009566C0"/>
    <w:rsid w:val="00957103"/>
    <w:rsid w:val="00981AAA"/>
    <w:rsid w:val="00983AD0"/>
    <w:rsid w:val="0099045E"/>
    <w:rsid w:val="009E72F4"/>
    <w:rsid w:val="009F136B"/>
    <w:rsid w:val="00A011BF"/>
    <w:rsid w:val="00A6154C"/>
    <w:rsid w:val="00A62E43"/>
    <w:rsid w:val="00B23DD1"/>
    <w:rsid w:val="00B40C4C"/>
    <w:rsid w:val="00B655B3"/>
    <w:rsid w:val="00B94B66"/>
    <w:rsid w:val="00C0602B"/>
    <w:rsid w:val="00C407A8"/>
    <w:rsid w:val="00C4572B"/>
    <w:rsid w:val="00C46E45"/>
    <w:rsid w:val="00C57959"/>
    <w:rsid w:val="00C67332"/>
    <w:rsid w:val="00C82458"/>
    <w:rsid w:val="00C84605"/>
    <w:rsid w:val="00CB1AEB"/>
    <w:rsid w:val="00CB638A"/>
    <w:rsid w:val="00CC9ECC"/>
    <w:rsid w:val="00D20CFA"/>
    <w:rsid w:val="00D21E78"/>
    <w:rsid w:val="00DB286E"/>
    <w:rsid w:val="00DB3B9D"/>
    <w:rsid w:val="00DD34B5"/>
    <w:rsid w:val="00DF74E1"/>
    <w:rsid w:val="00E22D7F"/>
    <w:rsid w:val="00E52103"/>
    <w:rsid w:val="00E73D6D"/>
    <w:rsid w:val="00EC7BF4"/>
    <w:rsid w:val="00ED2AA5"/>
    <w:rsid w:val="00ED5F4A"/>
    <w:rsid w:val="00EE57D4"/>
    <w:rsid w:val="00F333D2"/>
    <w:rsid w:val="00F368B9"/>
    <w:rsid w:val="00F5653B"/>
    <w:rsid w:val="00F84FC8"/>
    <w:rsid w:val="00FF6B76"/>
    <w:rsid w:val="012A08F4"/>
    <w:rsid w:val="023B212E"/>
    <w:rsid w:val="08E98688"/>
    <w:rsid w:val="0C19CEE2"/>
    <w:rsid w:val="0ECA9B29"/>
    <w:rsid w:val="119E4E7C"/>
    <w:rsid w:val="1359A759"/>
    <w:rsid w:val="14C77E19"/>
    <w:rsid w:val="1671BF9F"/>
    <w:rsid w:val="16AA7078"/>
    <w:rsid w:val="1ABCABD0"/>
    <w:rsid w:val="23B39322"/>
    <w:rsid w:val="24638E16"/>
    <w:rsid w:val="24835F78"/>
    <w:rsid w:val="25D9EF48"/>
    <w:rsid w:val="2706ACCC"/>
    <w:rsid w:val="28731A8A"/>
    <w:rsid w:val="2A6D9879"/>
    <w:rsid w:val="2AB9A73D"/>
    <w:rsid w:val="2BE663EF"/>
    <w:rsid w:val="2C35EF22"/>
    <w:rsid w:val="3128E8C1"/>
    <w:rsid w:val="3558ED6C"/>
    <w:rsid w:val="3A478EFB"/>
    <w:rsid w:val="3B5753DA"/>
    <w:rsid w:val="3D5A0186"/>
    <w:rsid w:val="3E0F594F"/>
    <w:rsid w:val="3E78A874"/>
    <w:rsid w:val="3EFCDA96"/>
    <w:rsid w:val="49520BF6"/>
    <w:rsid w:val="4D9D410D"/>
    <w:rsid w:val="508CA577"/>
    <w:rsid w:val="50D4E1CF"/>
    <w:rsid w:val="55A852F2"/>
    <w:rsid w:val="569967F4"/>
    <w:rsid w:val="58C58034"/>
    <w:rsid w:val="5E0E860E"/>
    <w:rsid w:val="608B2B3B"/>
    <w:rsid w:val="693467DA"/>
    <w:rsid w:val="6A58EE20"/>
    <w:rsid w:val="6A721650"/>
    <w:rsid w:val="6AF22EBD"/>
    <w:rsid w:val="6C23F1C3"/>
    <w:rsid w:val="6D0852D6"/>
    <w:rsid w:val="6DD456E1"/>
    <w:rsid w:val="6E820D6F"/>
    <w:rsid w:val="7158C521"/>
    <w:rsid w:val="726B56E3"/>
    <w:rsid w:val="778326AD"/>
    <w:rsid w:val="79ADDC1F"/>
    <w:rsid w:val="7A660867"/>
    <w:rsid w:val="7CBD06B9"/>
    <w:rsid w:val="7FE4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59CDB2"/>
  <w14:defaultImageDpi w14:val="330"/>
  <w15:docId w15:val="{84E6A5A3-FF5A-421F-A414-6C62A5A7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23DD1"/>
    <w:pPr>
      <w:tabs>
        <w:tab w:val="left" w:pos="2608"/>
      </w:tabs>
      <w:spacing w:line="360" w:lineRule="auto"/>
    </w:pPr>
    <w:rPr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10F26"/>
    <w:pPr>
      <w:keepNext/>
      <w:keepLines/>
      <w:spacing w:before="480" w:after="240"/>
      <w:outlineLvl w:val="0"/>
    </w:pPr>
    <w:rPr>
      <w:rFonts w:ascii="Franklin Gothic Demi" w:eastAsiaTheme="majorEastAsia" w:hAnsi="Franklin Gothic Demi" w:cstheme="majorBidi"/>
      <w:bCs/>
      <w:color w:val="004F71" w:themeColor="text2"/>
      <w:sz w:val="26"/>
      <w:szCs w:val="26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10F26"/>
    <w:pPr>
      <w:keepNext/>
      <w:keepLines/>
      <w:spacing w:before="200"/>
      <w:outlineLvl w:val="1"/>
    </w:pPr>
    <w:rPr>
      <w:rFonts w:ascii="Franklin Gothic Demi" w:eastAsiaTheme="majorEastAsia" w:hAnsi="Franklin Gothic Demi" w:cstheme="majorBidi"/>
      <w:bCs/>
      <w:color w:val="004F71" w:themeColor="text2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211772"/>
    <w:pPr>
      <w:keepNext/>
      <w:keepLines/>
      <w:spacing w:before="200"/>
      <w:outlineLvl w:val="2"/>
    </w:pPr>
    <w:rPr>
      <w:rFonts w:ascii="Franklin Gothic Demi" w:eastAsiaTheme="majorEastAsia" w:hAnsi="Franklin Gothic Demi" w:cstheme="majorBidi"/>
      <w:bCs/>
      <w:color w:val="004F71" w:themeColor="text2"/>
      <w:sz w:val="22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9409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004FB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10F26"/>
    <w:rPr>
      <w:rFonts w:ascii="Franklin Gothic Demi" w:eastAsiaTheme="majorEastAsia" w:hAnsi="Franklin Gothic Demi" w:cstheme="majorBidi"/>
      <w:bCs/>
      <w:color w:val="004F71" w:themeColor="text2"/>
      <w:sz w:val="26"/>
      <w:szCs w:val="26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110F26"/>
    <w:rPr>
      <w:rFonts w:ascii="Franklin Gothic Demi" w:eastAsiaTheme="majorEastAsia" w:hAnsi="Franklin Gothic Demi" w:cstheme="majorBidi"/>
      <w:bCs/>
      <w:color w:val="004F71" w:themeColor="text2"/>
      <w:szCs w:val="26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211772"/>
    <w:rPr>
      <w:rFonts w:ascii="Franklin Gothic Demi" w:eastAsiaTheme="majorEastAsia" w:hAnsi="Franklin Gothic Demi" w:cstheme="majorBidi"/>
      <w:bCs/>
      <w:color w:val="004F71" w:themeColor="text2"/>
      <w:sz w:val="22"/>
      <w:lang w:val="fi-FI"/>
    </w:rPr>
  </w:style>
  <w:style w:type="paragraph" w:styleId="Yltunniste">
    <w:name w:val="header"/>
    <w:basedOn w:val="Normaali"/>
    <w:link w:val="YltunnisteChar"/>
    <w:uiPriority w:val="99"/>
    <w:unhideWhenUsed/>
    <w:rsid w:val="00DB3B9D"/>
    <w:pPr>
      <w:tabs>
        <w:tab w:val="left" w:pos="5256"/>
        <w:tab w:val="left" w:pos="7382"/>
        <w:tab w:val="right" w:pos="10199"/>
      </w:tabs>
      <w:spacing w:line="288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B3B9D"/>
    <w:rPr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981AAA"/>
    <w:pPr>
      <w:tabs>
        <w:tab w:val="clear" w:pos="2608"/>
        <w:tab w:val="left" w:pos="2694"/>
        <w:tab w:val="left" w:pos="4962"/>
        <w:tab w:val="left" w:pos="6804"/>
        <w:tab w:val="left" w:pos="8931"/>
      </w:tabs>
      <w:spacing w:line="288" w:lineRule="auto"/>
    </w:pPr>
    <w:rPr>
      <w:sz w:val="22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81AAA"/>
    <w:rPr>
      <w:sz w:val="22"/>
      <w:lang w:val="fi-FI"/>
    </w:rPr>
  </w:style>
  <w:style w:type="table" w:styleId="TaulukkoRuudukko">
    <w:name w:val="Table Grid"/>
    <w:basedOn w:val="Normaalitaulukko"/>
    <w:uiPriority w:val="59"/>
    <w:rsid w:val="002F7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vunumero">
    <w:name w:val="page number"/>
    <w:basedOn w:val="Kappaleenoletusfontti"/>
    <w:uiPriority w:val="99"/>
    <w:semiHidden/>
    <w:unhideWhenUsed/>
    <w:rsid w:val="00064453"/>
  </w:style>
  <w:style w:type="paragraph" w:styleId="Seliteteksti">
    <w:name w:val="Balloon Text"/>
    <w:basedOn w:val="Normaali"/>
    <w:link w:val="SelitetekstiChar"/>
    <w:uiPriority w:val="99"/>
    <w:semiHidden/>
    <w:unhideWhenUsed/>
    <w:rsid w:val="000F67BC"/>
    <w:rPr>
      <w:rFonts w:ascii="Lucida Grande" w:hAnsi="Lucida Grande" w:cs="Lucida Grande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F67BC"/>
    <w:rPr>
      <w:rFonts w:ascii="Lucida Grande" w:hAnsi="Lucida Grande" w:cs="Lucida Grande"/>
      <w:sz w:val="18"/>
      <w:szCs w:val="18"/>
      <w:lang w:val="fi-FI"/>
    </w:rPr>
  </w:style>
  <w:style w:type="character" w:styleId="Voimakas">
    <w:name w:val="Strong"/>
    <w:basedOn w:val="Kappaleenoletusfontti"/>
    <w:uiPriority w:val="22"/>
    <w:qFormat/>
    <w:rsid w:val="00246034"/>
    <w:rPr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9409FE"/>
    <w:rPr>
      <w:rFonts w:asciiTheme="majorHAnsi" w:eastAsiaTheme="majorEastAsia" w:hAnsiTheme="majorHAnsi" w:cstheme="majorBidi"/>
      <w:b/>
      <w:bCs/>
      <w:iCs/>
      <w:color w:val="004FB0"/>
      <w:sz w:val="22"/>
      <w:lang w:val="fi-FI"/>
    </w:rPr>
  </w:style>
  <w:style w:type="character" w:styleId="Hyperlinkki">
    <w:name w:val="Hyperlink"/>
    <w:basedOn w:val="Kappaleenoletusfontti"/>
    <w:uiPriority w:val="99"/>
    <w:unhideWhenUsed/>
    <w:rsid w:val="0006227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6227A"/>
    <w:rPr>
      <w:color w:val="605E5C"/>
      <w:shd w:val="clear" w:color="auto" w:fill="E1DFDD"/>
    </w:rPr>
  </w:style>
  <w:style w:type="paragraph" w:customStyle="1" w:styleId="Ksittelijvastaanottaja">
    <w:name w:val="Käsittelijä/vastaanottaja"/>
    <w:basedOn w:val="Normaali"/>
    <w:qFormat/>
    <w:rsid w:val="0006227A"/>
    <w:pPr>
      <w:tabs>
        <w:tab w:val="left" w:pos="2556"/>
        <w:tab w:val="left" w:pos="5254"/>
      </w:tabs>
      <w:spacing w:line="288" w:lineRule="auto"/>
    </w:pPr>
  </w:style>
  <w:style w:type="paragraph" w:customStyle="1" w:styleId="Normaalisisennetty">
    <w:name w:val="Normaali sisennetty"/>
    <w:basedOn w:val="Normaali"/>
    <w:qFormat/>
    <w:rsid w:val="00981AAA"/>
    <w:pPr>
      <w:ind w:left="2608"/>
    </w:pPr>
  </w:style>
  <w:style w:type="paragraph" w:customStyle="1" w:styleId="Lhettjntiedotjaliitteet">
    <w:name w:val="Lähettäjän tiedot ja liitteet"/>
    <w:basedOn w:val="Normaalisisennetty"/>
    <w:qFormat/>
    <w:rsid w:val="00DB3B9D"/>
    <w:pPr>
      <w:tabs>
        <w:tab w:val="left" w:pos="2556"/>
      </w:tabs>
      <w:spacing w:line="312" w:lineRule="auto"/>
    </w:pPr>
  </w:style>
  <w:style w:type="character" w:styleId="Voimakaskorostus">
    <w:name w:val="Intense Emphasis"/>
    <w:basedOn w:val="Kappaleenoletusfontti"/>
    <w:uiPriority w:val="21"/>
    <w:qFormat/>
    <w:rsid w:val="001F449D"/>
    <w:rPr>
      <w:i/>
      <w:iCs/>
      <w:color w:val="097B76" w:themeColor="accent1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10F26"/>
    <w:pPr>
      <w:pBdr>
        <w:top w:val="single" w:sz="4" w:space="10" w:color="097B76" w:themeColor="accent1"/>
        <w:bottom w:val="single" w:sz="4" w:space="10" w:color="097B76" w:themeColor="accent1"/>
      </w:pBdr>
      <w:spacing w:before="360" w:after="360"/>
      <w:ind w:left="864" w:right="864"/>
      <w:jc w:val="center"/>
    </w:pPr>
    <w:rPr>
      <w:i/>
      <w:iCs/>
      <w:color w:val="004F71" w:themeColor="text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10F26"/>
    <w:rPr>
      <w:i/>
      <w:iCs/>
      <w:color w:val="004F71" w:themeColor="text2"/>
      <w:lang w:val="fi-FI"/>
    </w:rPr>
  </w:style>
  <w:style w:type="character" w:styleId="Erottuvaviittaus">
    <w:name w:val="Intense Reference"/>
    <w:basedOn w:val="Kappaleenoletusfontti"/>
    <w:uiPriority w:val="32"/>
    <w:qFormat/>
    <w:rsid w:val="00110F26"/>
    <w:rPr>
      <w:b/>
      <w:bCs/>
      <w:smallCaps/>
      <w:color w:val="004F71" w:themeColor="text2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0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6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2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1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mailto:erno.lampinen@lahti.fi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tu.parviainen@lahti.fi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%20Shared\Lahti%20Templates\Lahti_kirjelomake_yleinen.dotx" TargetMode="External"/></Relationships>
</file>

<file path=word/theme/theme1.xml><?xml version="1.0" encoding="utf-8"?>
<a:theme xmlns:a="http://schemas.openxmlformats.org/drawingml/2006/main" name="Lahti">
  <a:themeElements>
    <a:clrScheme name="Lahti">
      <a:dk1>
        <a:sysClr val="windowText" lastClr="000000"/>
      </a:dk1>
      <a:lt1>
        <a:sysClr val="window" lastClr="FFFFFF"/>
      </a:lt1>
      <a:dk2>
        <a:srgbClr val="004F71"/>
      </a:dk2>
      <a:lt2>
        <a:srgbClr val="B4B09C"/>
      </a:lt2>
      <a:accent1>
        <a:srgbClr val="097B76"/>
      </a:accent1>
      <a:accent2>
        <a:srgbClr val="004F71"/>
      </a:accent2>
      <a:accent3>
        <a:srgbClr val="7CE0D3"/>
      </a:accent3>
      <a:accent4>
        <a:srgbClr val="005D20"/>
      </a:accent4>
      <a:accent5>
        <a:srgbClr val="F2C75C"/>
      </a:accent5>
      <a:accent6>
        <a:srgbClr val="FF6A13"/>
      </a:accent6>
      <a:hlink>
        <a:srgbClr val="0563C1"/>
      </a:hlink>
      <a:folHlink>
        <a:srgbClr val="954F72"/>
      </a:folHlink>
    </a:clrScheme>
    <a:fontScheme name="Lahti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hti" id="{A2515105-9125-4BA4-8465-3073895F10B5}" vid="{C95D3174-9552-4402-9139-84569B8A1D1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942bda-adf1-4664-8e21-5c1b2994cacd" xsi:nil="true"/>
    <lcf76f155ced4ddcb4097134ff3c332f xmlns="6fc22533-fb20-48f8-b536-098e5d25b25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DC5CB7A4F9FB94DBE8F5323B58EE079" ma:contentTypeVersion="17" ma:contentTypeDescription="Luo uusi asiakirja." ma:contentTypeScope="" ma:versionID="f953db546b8b025c6a7e7cc2b4880831">
  <xsd:schema xmlns:xsd="http://www.w3.org/2001/XMLSchema" xmlns:xs="http://www.w3.org/2001/XMLSchema" xmlns:p="http://schemas.microsoft.com/office/2006/metadata/properties" xmlns:ns2="6fc22533-fb20-48f8-b536-098e5d25b254" xmlns:ns3="89942bda-adf1-4664-8e21-5c1b2994cacd" targetNamespace="http://schemas.microsoft.com/office/2006/metadata/properties" ma:root="true" ma:fieldsID="e404c2b36e20860838ee90eb29bdc7bc" ns2:_="" ns3:_="">
    <xsd:import namespace="6fc22533-fb20-48f8-b536-098e5d25b254"/>
    <xsd:import namespace="89942bda-adf1-4664-8e21-5c1b2994c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c22533-fb20-48f8-b536-098e5d25b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94c8d125-4055-4d48-b30e-ecfc98fa4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42bda-adf1-4664-8e21-5c1b2994cac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6466c9f-b74a-419e-a6dc-0c1410f85046}" ma:internalName="TaxCatchAll" ma:showField="CatchAllData" ma:web="89942bda-adf1-4664-8e21-5c1b2994c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DB6EE1-27E5-8849-A683-E3804FCE6F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1DB40F-558F-4833-8933-81B2C5838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D0ADA-D967-4B65-B06A-FED7069475D7}">
  <ds:schemaRefs>
    <ds:schemaRef ds:uri="http://schemas.microsoft.com/office/2006/metadata/properties"/>
    <ds:schemaRef ds:uri="http://schemas.microsoft.com/office/infopath/2007/PartnerControls"/>
    <ds:schemaRef ds:uri="89942bda-adf1-4664-8e21-5c1b2994cacd"/>
    <ds:schemaRef ds:uri="6fc22533-fb20-48f8-b536-098e5d25b254"/>
  </ds:schemaRefs>
</ds:datastoreItem>
</file>

<file path=customXml/itemProps4.xml><?xml version="1.0" encoding="utf-8"?>
<ds:datastoreItem xmlns:ds="http://schemas.openxmlformats.org/officeDocument/2006/customXml" ds:itemID="{898E5953-D6E7-4711-A94A-DE9DC889B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c22533-fb20-48f8-b536-098e5d25b254"/>
    <ds:schemaRef ds:uri="89942bda-adf1-4664-8e21-5c1b2994c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Lahti_kirjelomake_yleinen</Template>
  <TotalTime>17</TotalTime>
  <Pages>4</Pages>
  <Words>173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Lahden kaupungin yleinen kirjepohja</vt:lpstr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Lahden kaupungin yleinen kirjepohja</dc:title>
  <dc:subject/>
  <dc:creator>Mäkelä Antti</dc:creator>
  <cp:keywords/>
  <dc:description/>
  <cp:lastModifiedBy>Mäkelä Antti</cp:lastModifiedBy>
  <cp:revision>3</cp:revision>
  <cp:lastPrinted>2023-10-11T08:10:00Z</cp:lastPrinted>
  <dcterms:created xsi:type="dcterms:W3CDTF">2024-04-10T12:02:00Z</dcterms:created>
  <dcterms:modified xsi:type="dcterms:W3CDTF">2024-04-16T09:49:00Z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0x0101006DC5CB7A4F9FB94DBE8F5323B58EE079</vt:lpwstr>
  </property>
  <property fmtid="{D5CDD505-2E9C-101B-9397-08002B2CF9AE}" pid="3" name="TaxKeyword">
    <vt:lpwstr/>
  </property>
  <property fmtid="{D5CDD505-2E9C-101B-9397-08002B2CF9AE}" pid="4" name="Palvelualue">
    <vt:lpwstr/>
  </property>
  <property fmtid="{D5CDD505-2E9C-101B-9397-08002B2CF9AE}" pid="5" name="Tiedostotyyppi">
    <vt:lpwstr/>
  </property>
  <property fmtid="{D5CDD505-2E9C-101B-9397-08002B2CF9AE}" pid="6" name="MediaServiceImageTags">
    <vt:lpwstr/>
  </property>
  <property fmtid="{D5CDD505-2E9C-101B-9397-08002B2CF9AE}" pid="7" name="lcf76f155ced4ddcb4097134ff3c332f">
    <vt:lpwstr/>
  </property>
  <property fmtid="{D5CDD505-2E9C-101B-9397-08002B2CF9AE}" pid="8" name="Asiasanat">
    <vt:lpwstr/>
  </property>
  <property fmtid="{D5CDD505-2E9C-101B-9397-08002B2CF9AE}" pid="9" name="TaxKeywordTaxHTField">
    <vt:lpwstr/>
  </property>
</Properties>
</file>